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FA387A" w14:textId="77777777"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14:paraId="0955670E" w14:textId="77777777" w:rsidR="00B3448B" w:rsidRPr="00642E12" w:rsidRDefault="00B3448B" w:rsidP="00B3448B"/>
    <w:p w14:paraId="2C5F498C" w14:textId="77777777"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 w:rsidR="00EA3306">
        <w:rPr>
          <w:rStyle w:val="a9"/>
          <w:lang w:val="en-US"/>
        </w:rPr>
        <w:instrText>ceh</w:instrText>
      </w:r>
      <w:r w:rsidR="00EA3306" w:rsidRPr="000E1FB2">
        <w:rPr>
          <w:rStyle w:val="a9"/>
        </w:rPr>
        <w:instrText>_</w:instrText>
      </w:r>
      <w:r w:rsidR="00EA3306"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="000E1FB2" w:rsidRPr="000E1FB2">
        <w:rPr>
          <w:rStyle w:val="a9"/>
        </w:rPr>
        <w:t>АКЦИОНЕРНОЕ ОБЩЕСТВО "ТРУД” Могочинский филиал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14:paraId="5E9541F2" w14:textId="77777777"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14:paraId="5F889A60" w14:textId="77777777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14:paraId="1F0FC2B3" w14:textId="77777777"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14:paraId="3AAD0214" w14:textId="77777777"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14:paraId="1A3583D2" w14:textId="77777777"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14:paraId="120EDEDE" w14:textId="77777777"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F06873" w14:paraId="5FE13FE0" w14:textId="77777777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14:paraId="169749C4" w14:textId="77777777"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14:paraId="44F5A577" w14:textId="77777777"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14:paraId="1ED9A817" w14:textId="77777777"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14:paraId="1F123660" w14:textId="77777777"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14:paraId="18BCC74F" w14:textId="77777777"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14:paraId="1D36F1A6" w14:textId="77777777"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14:paraId="6081ADA8" w14:textId="77777777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14:paraId="5F5C54A8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74289A87" w14:textId="77777777"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14:paraId="54BD23A7" w14:textId="77777777"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числе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14:paraId="770DAC2F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14:paraId="62938434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14:paraId="5043A5EB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14:paraId="4E40F8D8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14:paraId="2D975375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14:paraId="216972F1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14:paraId="656B4D4F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14:paraId="4238FB42" w14:textId="77777777" w:rsidTr="004654AF">
        <w:trPr>
          <w:jc w:val="center"/>
        </w:trPr>
        <w:tc>
          <w:tcPr>
            <w:tcW w:w="3518" w:type="dxa"/>
            <w:vAlign w:val="center"/>
          </w:tcPr>
          <w:p w14:paraId="69EFFDB1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14:paraId="36E44C36" w14:textId="77777777"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14:paraId="6F4C9672" w14:textId="77777777"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14:paraId="683483A8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14:paraId="41ABA1C4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14:paraId="7069BEF5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14:paraId="23CFA648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14:paraId="702AD392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14:paraId="360389D1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14:paraId="40CAE17B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0E1FB2" w:rsidRPr="00F06873" w14:paraId="21EF4109" w14:textId="77777777" w:rsidTr="004654AF">
        <w:trPr>
          <w:jc w:val="center"/>
        </w:trPr>
        <w:tc>
          <w:tcPr>
            <w:tcW w:w="3518" w:type="dxa"/>
            <w:vAlign w:val="center"/>
          </w:tcPr>
          <w:p w14:paraId="1F0BE912" w14:textId="77777777" w:rsidR="000E1FB2" w:rsidRPr="00F06873" w:rsidRDefault="000E1FB2" w:rsidP="000E1FB2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14:paraId="26F92611" w14:textId="77777777" w:rsidR="000E1FB2" w:rsidRPr="00F06873" w:rsidRDefault="000E1FB2" w:rsidP="000E1FB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3118" w:type="dxa"/>
            <w:vAlign w:val="center"/>
          </w:tcPr>
          <w:p w14:paraId="3F361B70" w14:textId="77777777" w:rsidR="000E1FB2" w:rsidRPr="00F06873" w:rsidRDefault="000E1FB2" w:rsidP="000E1FB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063" w:type="dxa"/>
            <w:vAlign w:val="center"/>
          </w:tcPr>
          <w:p w14:paraId="19C7798C" w14:textId="77777777" w:rsidR="000E1FB2" w:rsidRPr="00F06873" w:rsidRDefault="000E1FB2" w:rsidP="000E1FB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148EABE1" w14:textId="77777777" w:rsidR="000E1FB2" w:rsidRPr="00F06873" w:rsidRDefault="000E1FB2" w:rsidP="000E1FB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14:paraId="40649D2C" w14:textId="77777777" w:rsidR="000E1FB2" w:rsidRPr="00F06873" w:rsidRDefault="000E1FB2" w:rsidP="000E1FB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169" w:type="dxa"/>
            <w:vAlign w:val="center"/>
          </w:tcPr>
          <w:p w14:paraId="6EEE70EE" w14:textId="77777777" w:rsidR="000E1FB2" w:rsidRPr="00F06873" w:rsidRDefault="000E1FB2" w:rsidP="000E1FB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169" w:type="dxa"/>
            <w:vAlign w:val="center"/>
          </w:tcPr>
          <w:p w14:paraId="4C6F5365" w14:textId="77777777" w:rsidR="000E1FB2" w:rsidRPr="00F06873" w:rsidRDefault="000E1FB2" w:rsidP="000E1FB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65DF2A1F" w14:textId="77777777" w:rsidR="000E1FB2" w:rsidRPr="00F06873" w:rsidRDefault="000E1FB2" w:rsidP="000E1FB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3D5FDEB3" w14:textId="77777777" w:rsidR="000E1FB2" w:rsidRPr="00F06873" w:rsidRDefault="000E1FB2" w:rsidP="000E1FB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E1FB2" w:rsidRPr="00F06873" w14:paraId="0D1283EE" w14:textId="77777777" w:rsidTr="004654AF">
        <w:trPr>
          <w:jc w:val="center"/>
        </w:trPr>
        <w:tc>
          <w:tcPr>
            <w:tcW w:w="3518" w:type="dxa"/>
            <w:vAlign w:val="center"/>
          </w:tcPr>
          <w:p w14:paraId="729EBF19" w14:textId="77777777" w:rsidR="000E1FB2" w:rsidRPr="00F06873" w:rsidRDefault="000E1FB2" w:rsidP="000E1FB2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vAlign w:val="center"/>
          </w:tcPr>
          <w:p w14:paraId="4F161133" w14:textId="77777777" w:rsidR="000E1FB2" w:rsidRPr="00F06873" w:rsidRDefault="000E1FB2" w:rsidP="000E1FB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3118" w:type="dxa"/>
            <w:vAlign w:val="center"/>
          </w:tcPr>
          <w:p w14:paraId="1C9EB9C1" w14:textId="77777777" w:rsidR="000E1FB2" w:rsidRPr="00F06873" w:rsidRDefault="000E1FB2" w:rsidP="000E1FB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063" w:type="dxa"/>
            <w:vAlign w:val="center"/>
          </w:tcPr>
          <w:p w14:paraId="1048EDFE" w14:textId="77777777" w:rsidR="000E1FB2" w:rsidRPr="00F06873" w:rsidRDefault="000E1FB2" w:rsidP="000E1FB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58DEEAAF" w14:textId="77777777" w:rsidR="000E1FB2" w:rsidRPr="00F06873" w:rsidRDefault="000E1FB2" w:rsidP="000E1FB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14:paraId="7ADE2B5D" w14:textId="77777777" w:rsidR="000E1FB2" w:rsidRPr="00F06873" w:rsidRDefault="000E1FB2" w:rsidP="000E1FB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169" w:type="dxa"/>
            <w:vAlign w:val="center"/>
          </w:tcPr>
          <w:p w14:paraId="38328F4A" w14:textId="77777777" w:rsidR="000E1FB2" w:rsidRPr="00F06873" w:rsidRDefault="000E1FB2" w:rsidP="000E1FB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169" w:type="dxa"/>
            <w:vAlign w:val="center"/>
          </w:tcPr>
          <w:p w14:paraId="06AFD125" w14:textId="77777777" w:rsidR="000E1FB2" w:rsidRPr="00F06873" w:rsidRDefault="000E1FB2" w:rsidP="000E1FB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21F721F4" w14:textId="77777777" w:rsidR="000E1FB2" w:rsidRPr="00F06873" w:rsidRDefault="000E1FB2" w:rsidP="000E1FB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20DE593F" w14:textId="77777777" w:rsidR="000E1FB2" w:rsidRPr="00F06873" w:rsidRDefault="000E1FB2" w:rsidP="000E1FB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E1FB2" w:rsidRPr="00F06873" w14:paraId="6E2FEFAE" w14:textId="77777777" w:rsidTr="004654AF">
        <w:trPr>
          <w:jc w:val="center"/>
        </w:trPr>
        <w:tc>
          <w:tcPr>
            <w:tcW w:w="3518" w:type="dxa"/>
            <w:vAlign w:val="center"/>
          </w:tcPr>
          <w:p w14:paraId="1A5C043A" w14:textId="77777777" w:rsidR="000E1FB2" w:rsidRPr="00F06873" w:rsidRDefault="000E1FB2" w:rsidP="000E1FB2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14:paraId="571AD27A" w14:textId="77777777" w:rsidR="000E1FB2" w:rsidRPr="00F06873" w:rsidRDefault="000E1FB2" w:rsidP="000E1FB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14:paraId="3B096F02" w14:textId="77777777" w:rsidR="000E1FB2" w:rsidRPr="00F06873" w:rsidRDefault="000E1FB2" w:rsidP="000E1FB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14:paraId="73F46DA6" w14:textId="77777777" w:rsidR="000E1FB2" w:rsidRPr="00F06873" w:rsidRDefault="000E1FB2" w:rsidP="000E1FB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031F75EA" w14:textId="77777777" w:rsidR="000E1FB2" w:rsidRPr="00F06873" w:rsidRDefault="000E1FB2" w:rsidP="000E1FB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68FB482E" w14:textId="77777777" w:rsidR="000E1FB2" w:rsidRPr="00F06873" w:rsidRDefault="000E1FB2" w:rsidP="000E1FB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0B0CF312" w14:textId="77777777" w:rsidR="000E1FB2" w:rsidRPr="00F06873" w:rsidRDefault="000E1FB2" w:rsidP="000E1FB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0AD5A24E" w14:textId="77777777" w:rsidR="000E1FB2" w:rsidRPr="00F06873" w:rsidRDefault="000E1FB2" w:rsidP="000E1FB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40C0369E" w14:textId="77777777" w:rsidR="000E1FB2" w:rsidRPr="00F06873" w:rsidRDefault="000E1FB2" w:rsidP="000E1FB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28FC32A7" w14:textId="77777777" w:rsidR="000E1FB2" w:rsidRPr="00F06873" w:rsidRDefault="000E1FB2" w:rsidP="000E1FB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E1FB2" w:rsidRPr="00F06873" w14:paraId="4F360067" w14:textId="77777777" w:rsidTr="004654AF">
        <w:trPr>
          <w:jc w:val="center"/>
        </w:trPr>
        <w:tc>
          <w:tcPr>
            <w:tcW w:w="3518" w:type="dxa"/>
            <w:vAlign w:val="center"/>
          </w:tcPr>
          <w:p w14:paraId="400ADD33" w14:textId="77777777" w:rsidR="000E1FB2" w:rsidRPr="00F06873" w:rsidRDefault="000E1FB2" w:rsidP="000E1FB2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14:paraId="7BD4B215" w14:textId="77777777" w:rsidR="000E1FB2" w:rsidRPr="00F06873" w:rsidRDefault="000E1FB2" w:rsidP="000E1FB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14:paraId="29C0D78D" w14:textId="77777777" w:rsidR="000E1FB2" w:rsidRPr="00F06873" w:rsidRDefault="000E1FB2" w:rsidP="000E1FB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14:paraId="661A02E1" w14:textId="77777777" w:rsidR="000E1FB2" w:rsidRPr="00F06873" w:rsidRDefault="000E1FB2" w:rsidP="000E1FB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0EED5698" w14:textId="77777777" w:rsidR="000E1FB2" w:rsidRPr="00F06873" w:rsidRDefault="000E1FB2" w:rsidP="000E1FB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421FCB6D" w14:textId="77777777" w:rsidR="000E1FB2" w:rsidRPr="00F06873" w:rsidRDefault="000E1FB2" w:rsidP="000E1FB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58CBF601" w14:textId="77777777" w:rsidR="000E1FB2" w:rsidRPr="00F06873" w:rsidRDefault="000E1FB2" w:rsidP="000E1FB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23A9634D" w14:textId="77777777" w:rsidR="000E1FB2" w:rsidRPr="00F06873" w:rsidRDefault="000E1FB2" w:rsidP="000E1FB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345339C5" w14:textId="77777777" w:rsidR="000E1FB2" w:rsidRPr="00F06873" w:rsidRDefault="000E1FB2" w:rsidP="000E1FB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77DC0844" w14:textId="77777777" w:rsidR="000E1FB2" w:rsidRPr="00F06873" w:rsidRDefault="000E1FB2" w:rsidP="000E1FB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0E1FB2" w:rsidRPr="00F06873" w14:paraId="3A2ED657" w14:textId="77777777" w:rsidTr="004654AF">
        <w:trPr>
          <w:jc w:val="center"/>
        </w:trPr>
        <w:tc>
          <w:tcPr>
            <w:tcW w:w="3518" w:type="dxa"/>
            <w:vAlign w:val="center"/>
          </w:tcPr>
          <w:p w14:paraId="65BA583E" w14:textId="77777777" w:rsidR="000E1FB2" w:rsidRPr="00F06873" w:rsidRDefault="000E1FB2" w:rsidP="000E1FB2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14:paraId="38D820C9" w14:textId="77777777" w:rsidR="000E1FB2" w:rsidRPr="00F06873" w:rsidRDefault="000E1FB2" w:rsidP="000E1FB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14:paraId="566E85D3" w14:textId="77777777" w:rsidR="000E1FB2" w:rsidRPr="00F06873" w:rsidRDefault="000E1FB2" w:rsidP="000E1FB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14:paraId="6910E271" w14:textId="77777777" w:rsidR="000E1FB2" w:rsidRPr="00F06873" w:rsidRDefault="000E1FB2" w:rsidP="000E1FB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47CBED61" w14:textId="77777777" w:rsidR="000E1FB2" w:rsidRPr="00F06873" w:rsidRDefault="000E1FB2" w:rsidP="000E1FB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755E8464" w14:textId="77777777" w:rsidR="000E1FB2" w:rsidRPr="00F06873" w:rsidRDefault="000E1FB2" w:rsidP="000E1FB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4609EE95" w14:textId="77777777" w:rsidR="000E1FB2" w:rsidRPr="00F06873" w:rsidRDefault="000E1FB2" w:rsidP="000E1FB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0612A685" w14:textId="77777777" w:rsidR="000E1FB2" w:rsidRPr="00F06873" w:rsidRDefault="000E1FB2" w:rsidP="000E1FB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148AEE5F" w14:textId="77777777" w:rsidR="000E1FB2" w:rsidRPr="00F06873" w:rsidRDefault="000E1FB2" w:rsidP="000E1FB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30E772E0" w14:textId="77777777" w:rsidR="000E1FB2" w:rsidRPr="00F06873" w:rsidRDefault="000E1FB2" w:rsidP="000E1FB2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14:paraId="31E18EB7" w14:textId="77777777"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14:paraId="352CC46B" w14:textId="77777777" w:rsidR="000E1FB2" w:rsidRDefault="00F06873" w:rsidP="000E1FB2">
      <w:pPr>
        <w:jc w:val="right"/>
        <w:rPr>
          <w:sz w:val="20"/>
        </w:rPr>
      </w:pPr>
      <w:r w:rsidRPr="00F06873">
        <w:t>Таблица 2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493"/>
        <w:gridCol w:w="3046"/>
        <w:gridCol w:w="375"/>
        <w:gridCol w:w="340"/>
        <w:gridCol w:w="439"/>
        <w:gridCol w:w="375"/>
        <w:gridCol w:w="340"/>
        <w:gridCol w:w="439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635"/>
        <w:gridCol w:w="636"/>
        <w:gridCol w:w="636"/>
        <w:gridCol w:w="636"/>
        <w:gridCol w:w="636"/>
        <w:gridCol w:w="483"/>
        <w:gridCol w:w="439"/>
      </w:tblGrid>
      <w:tr w:rsidR="000E1FB2" w14:paraId="3768D446" w14:textId="77777777" w:rsidTr="000E1FB2">
        <w:trPr>
          <w:divId w:val="1735160021"/>
          <w:tblHeader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7810B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 номер рабочего места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26202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Профессия/должность/специальность работника</w:t>
            </w:r>
          </w:p>
        </w:tc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ABA88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Классы (подклассы) условий труда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376CCCEF" w14:textId="77777777" w:rsidR="000E1FB2" w:rsidRDefault="000E1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63FEC5C3" w14:textId="77777777" w:rsidR="000E1FB2" w:rsidRDefault="000E1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3FF5BAFB" w14:textId="77777777" w:rsidR="000E1FB2" w:rsidRDefault="000E1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511313A9" w14:textId="77777777" w:rsidR="000E1FB2" w:rsidRDefault="000E1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63E62A7C" w14:textId="77777777" w:rsidR="000E1FB2" w:rsidRDefault="000E1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0FF8CD10" w14:textId="77777777" w:rsidR="000E1FB2" w:rsidRDefault="000E1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Молоко или другие равноценные пищевые продукты (да/нет)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56DF9582" w14:textId="77777777" w:rsidR="000E1FB2" w:rsidRDefault="000E1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Лечебно-профилактическое питание (да/нет)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5A778CFE" w14:textId="77777777" w:rsidR="000E1FB2" w:rsidRDefault="000E1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Право на досрочное назначение страховой пенсии (да/нет) </w:t>
            </w:r>
          </w:p>
        </w:tc>
      </w:tr>
      <w:tr w:rsidR="000E1FB2" w14:paraId="75026B93" w14:textId="77777777" w:rsidTr="000E1FB2">
        <w:trPr>
          <w:divId w:val="1735160021"/>
          <w:trHeight w:val="2200"/>
          <w:tblHeader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A45FC4" w14:textId="77777777" w:rsidR="000E1FB2" w:rsidRDefault="000E1F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FAAFFA" w14:textId="77777777" w:rsidR="000E1FB2" w:rsidRDefault="000E1F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5B3DF87D" w14:textId="77777777" w:rsidR="000E1FB2" w:rsidRDefault="000E1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Химический фактор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7372B830" w14:textId="77777777" w:rsidR="000E1FB2" w:rsidRDefault="000E1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Биологический фактор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1310EF0B" w14:textId="77777777" w:rsidR="000E1FB2" w:rsidRDefault="000E1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преимущественно фиброгенного 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0BAF382A" w14:textId="77777777" w:rsidR="000E1FB2" w:rsidRDefault="000E1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5C0A5B74" w14:textId="77777777" w:rsidR="000E1FB2" w:rsidRDefault="000E1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Инфразвук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146353D3" w14:textId="77777777" w:rsidR="000E1FB2" w:rsidRDefault="000E1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Ультразвук воздушный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41938198" w14:textId="77777777" w:rsidR="000E1FB2" w:rsidRDefault="000E1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 общая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52DF8A0C" w14:textId="77777777" w:rsidR="000E1FB2" w:rsidRDefault="000E1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 локальная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64BFC26D" w14:textId="77777777" w:rsidR="000E1FB2" w:rsidRDefault="000E1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2B92C829" w14:textId="77777777" w:rsidR="000E1FB2" w:rsidRDefault="000E1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Ионизирующие излучения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39158A56" w14:textId="77777777" w:rsidR="000E1FB2" w:rsidRDefault="000E1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Параметры микроклимата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0A68DCFD" w14:textId="77777777" w:rsidR="000E1FB2" w:rsidRDefault="000E1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Параметры световой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73F27DEB" w14:textId="77777777" w:rsidR="000E1FB2" w:rsidRDefault="000E1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38D5A06D" w14:textId="77777777" w:rsidR="000E1FB2" w:rsidRDefault="000E1F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783968" w14:textId="77777777" w:rsidR="000E1FB2" w:rsidRDefault="000E1F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3F3361" w14:textId="77777777" w:rsidR="000E1FB2" w:rsidRDefault="000E1F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A2FFF4" w14:textId="77777777" w:rsidR="000E1FB2" w:rsidRDefault="000E1F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422D41" w14:textId="77777777" w:rsidR="000E1FB2" w:rsidRDefault="000E1F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CEC299" w14:textId="77777777" w:rsidR="000E1FB2" w:rsidRDefault="000E1F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0C32F6" w14:textId="77777777" w:rsidR="000E1FB2" w:rsidRDefault="000E1F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0BD6DE" w14:textId="77777777" w:rsidR="000E1FB2" w:rsidRDefault="000E1F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3ED1C6" w14:textId="77777777" w:rsidR="000E1FB2" w:rsidRDefault="000E1FB2">
            <w:pPr>
              <w:jc w:val="center"/>
              <w:rPr>
                <w:sz w:val="16"/>
                <w:szCs w:val="16"/>
              </w:rPr>
            </w:pPr>
          </w:p>
        </w:tc>
      </w:tr>
      <w:tr w:rsidR="000E1FB2" w14:paraId="7FB1FD5E" w14:textId="77777777" w:rsidTr="000E1FB2">
        <w:trPr>
          <w:divId w:val="1735160021"/>
          <w:tblHeader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E5CDA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0F653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AA0DC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034C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54D4A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6F3D9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9AE72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A1C0F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73C33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1574A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2898F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81DA7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A77FD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E04F2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4A0C5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C78E9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B6FB4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3596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1A2A4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D589F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199E5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DC6DD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6F6D3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BE683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</w:tr>
      <w:tr w:rsidR="000E1FB2" w14:paraId="66DAB026" w14:textId="77777777">
        <w:trPr>
          <w:divId w:val="1735160021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52001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 Отдел главного механика</w:t>
            </w:r>
          </w:p>
        </w:tc>
      </w:tr>
      <w:tr w:rsidR="000E1FB2" w14:paraId="00F3F7F1" w14:textId="77777777">
        <w:trPr>
          <w:divId w:val="17351600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A47F5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02701285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B5144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укладчика асфальтобетона передвижного (Vogele 1900 5584 РС)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D7B72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99C7A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8C466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74B76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ABCA4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7C991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097B9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D73C3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2D636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4ADEA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4B7E2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33C32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D2D4A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3620C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945F0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0DE58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2A89F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FB852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2EDF8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426C7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4858C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8225E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0E1FB2" w14:paraId="74562A6C" w14:textId="77777777">
        <w:trPr>
          <w:divId w:val="17351600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7B8BC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012521/4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AF1A9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укладчика асфальтобетона передвижного (Vogele 1900 1573 РС)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9C773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95BB3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3CF99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3FD4F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D91F8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9A7EA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FA21B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EB464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F4473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5C199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4D7F6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1D874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DCA2F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64993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57021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F7F2C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29FF5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35327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DD460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D596F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0CB88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0FDB2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0E1FB2" w14:paraId="5A6E2EA9" w14:textId="77777777">
        <w:trPr>
          <w:divId w:val="17351600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A65C3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00101094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2D2BF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экскаватора (CAT 329 DL 21-50 РС)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FC3EC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00496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0CE5B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D5432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7EB07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44E25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AC932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960DB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9826E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1A33F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47FA0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4F7E9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B91CF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99C21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B8D92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70BA3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A4972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47EF2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AEEE0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EF7A1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2B602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14A0E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1FB2" w14:paraId="20D48674" w14:textId="77777777">
        <w:trPr>
          <w:divId w:val="17351600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00FAA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022521/4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9DFDF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экскаватора (SUNWARD SWE60E 0865 АН)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25BAC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7A9B3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A2492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DE314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14E97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4CC24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C543E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C9E9C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1A455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E40B5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9369B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4C316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11248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B3012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40BC5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855D4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5804D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BEB81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A8701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E01AB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6E80F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56D92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1FB2" w14:paraId="13266B58" w14:textId="77777777">
        <w:trPr>
          <w:divId w:val="17351600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36E43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032521/4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DDBDD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бульдозера (CAT D9R 8532 АН)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7B85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F8C5E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CC8A3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DEC69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7505F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71B0C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97FEB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146BD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7995A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70231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FF960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2C695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D2B2D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23690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7FF3C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B6E2E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2C26D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DBCFC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BF5A9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0417E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15848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8A352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1FB2" w14:paraId="10BC2659" w14:textId="77777777">
        <w:trPr>
          <w:divId w:val="17351600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F0D5B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00201094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431FD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автогрейдера (SEM922 6545 АВ)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29B04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5C9BF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D721A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33BB5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A7F6F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BA383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0AC78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957F6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465C5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50D34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C6906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9DB28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B8D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DB065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8F299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3AAA7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A99A2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8C841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B54F9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BB126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BE866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37476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1FB2" w14:paraId="764CFF0F" w14:textId="77777777">
        <w:trPr>
          <w:divId w:val="17351600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17E09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042521/4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0F42B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погрузчика (DISD SD 8634 АВ)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80369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BBD25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8235D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5957B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861D8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27CA6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8C2BF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7F106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A3F97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A5DB6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DE55B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8BCF0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91650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DDAD9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58419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D9BE6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6A999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92E85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E8D53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49210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851F9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1B104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1FB2" w14:paraId="3A22E5D6" w14:textId="77777777">
        <w:trPr>
          <w:divId w:val="17351600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E1DF4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00501094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3F985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погрузчика (Bobcat S770 98-02 АВ)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C2EFA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70F28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14C72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2855F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77C7A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33AF3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D6488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A9DBB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5F69A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65FC6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9093C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81C7C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D9131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BF8E9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CCFF5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6D261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5C217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7DBB6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8A8BE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26B72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4DF60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E4BC9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1FB2" w14:paraId="05361D65" w14:textId="77777777">
        <w:trPr>
          <w:divId w:val="17351600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D8107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052521/4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FBA6C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погрузчика (Bobcat S770 48-26 АА)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38FC9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3E71A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9B4D9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FB801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6E49C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11131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160AE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AC5C6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621FF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70BE7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489C0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9576A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F4D50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9D65E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5A37A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154C5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1DB30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6A6AE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9361A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161FC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CD120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3931B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1FB2" w14:paraId="14854A8D" w14:textId="77777777">
        <w:trPr>
          <w:divId w:val="17351600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12573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062521/4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A9140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погрузчика (САТ 262Н 10-13 АВ)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712C3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BA79F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E520D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29AF8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4066B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B1B18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F47EA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ABBB1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36175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2A02E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BD33E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7CE74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C272A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B4556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3DB5E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79069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FE78E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7098D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A4846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77B5B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82E89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221B7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1FB2" w14:paraId="39CA426D" w14:textId="77777777">
        <w:trPr>
          <w:divId w:val="17351600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89C94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00601094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FBAE2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погрузчика (MANITOU MI-X50D 95-24 АЕ)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53F76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4765A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14018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8B58B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D6E83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97D63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0180A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B05E0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132B1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68422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BED29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A1F7F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B1D9F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0333B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E3D7A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D542B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6C410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07F41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2B55C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862A8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1A4D3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111E7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1FB2" w14:paraId="6F543268" w14:textId="77777777">
        <w:trPr>
          <w:divId w:val="17351600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6313D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072521/4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FDA49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катка самоходного и полуприцепного на пневматических шинах (XCMG XD-143 73-91 АМ)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A0A54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F2506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02E8D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AC4CA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04E7B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3999B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CBCE1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AE077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60780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E8A52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151E3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3400C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0F07B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A715A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F56C9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5307E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626A0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8B65B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C9F40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A35C2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13131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CF574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1FB2" w14:paraId="608F4FE0" w14:textId="77777777">
        <w:trPr>
          <w:divId w:val="17351600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1EA40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082521/4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87C89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катка самоходного и полуприцепного на пневматических шинах (XCMG XS-183 07-75 АЕ)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27CC4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D3D3A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6C433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5AF3F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4D140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073D1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BEA92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6C90F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0326D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F67D7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3748B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EE820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00410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CC1F0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CE6BA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052DC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BAF18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D0C30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D5B39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5854F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C16EA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BE3F4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1FB2" w14:paraId="47709F51" w14:textId="77777777">
        <w:trPr>
          <w:divId w:val="17351600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F83B9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02501094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12C2F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катка самоходного и полуприцепного на пневматических шинах (XCMG XS-183 98-18 АЕ)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CE065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D659F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4696E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17CFB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87A6D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18AA1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43588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A90BA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30541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15E09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553D6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221FC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2A742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B5F77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E39C7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F78F2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3C8AE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A902A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D69E0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7832B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3EE36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A704D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1FB2" w14:paraId="7A8E0087" w14:textId="77777777">
        <w:trPr>
          <w:divId w:val="17351600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9CB4A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092521/4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CB366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катка самоходного и полуприцепного на пневматических шинах (HAMM GRW 9 92-70 АА)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F3993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498D8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C63C0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F9787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8F2F3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14386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C4FAB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D3583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ECC52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54041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2CE20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E82F4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6AF05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92236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63EC7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72B1B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17E32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72928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6B4D4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819FA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D675E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74F2A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1FB2" w14:paraId="3469401F" w14:textId="77777777">
        <w:trPr>
          <w:divId w:val="17351600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B731A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00801094А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F8C22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 (Беларус МТЗ 82.1 2648 АК)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3E823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15EBE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0866D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5E497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34D0F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40734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947BB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5BB3A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0753F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2D568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5DD93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6371E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15204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8425B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A8138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03174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A035A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3789C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AE95E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B89DC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888D6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A5097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1FB2" w14:paraId="263D0759" w14:textId="77777777">
        <w:trPr>
          <w:divId w:val="17351600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CDC51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00701094А (00801094А)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0F0FC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Тракторист (Беларус МТЗ 82.1 9261 АЕ)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DCE18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C5575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B4167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CDE09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2DDE2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AFEA6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BFB39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59FA6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E82B2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CBE94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C23E6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E028C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88C81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70C88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C91F3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C00BE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94815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33C9B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CD5D4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80155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BF1BA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93700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1FB2" w14:paraId="2AE0D660" w14:textId="77777777">
        <w:trPr>
          <w:divId w:val="17351600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4F962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01601094А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40588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(КамАЗ 6520 Т 259 ВЕ)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91A86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F77F4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DB395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3370F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81433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FD6C0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252AF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EE466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0EF2B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8263D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3E327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239C0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25C8B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918D8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EEB88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2ACA8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A82D3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DBECE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1C23C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9626B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574F8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93F31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1FB2" w14:paraId="1FE161B9" w14:textId="77777777">
        <w:trPr>
          <w:divId w:val="17351600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8CFCB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01701094А (01601094А)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C8ACA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(КамАЗ 6520 Т 237 ВЕ)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94AC9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AE8EA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A3561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2982E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8F784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06745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AA160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1CF8D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84382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6A683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2DB79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E9D88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2397D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85F2B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BE4DC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BB5EB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2DFAA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F6E1B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3F0B8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A9AA7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FD2CB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AA072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1FB2" w14:paraId="17A7FAF7" w14:textId="77777777">
        <w:trPr>
          <w:divId w:val="17351600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6EC80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02604086А (01601094А)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FC9BD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(КамАЗ 6520 Т 242 ВЕ)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F47FF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DF262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C6F80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25692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3EC8E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ADAB9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9DAFA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69738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8239F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F79C6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3871D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74FF9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7DB7D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03971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C8263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6F1C8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A5DC8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0AFCF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967CB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3B908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23BA1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A80A8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1FB2" w14:paraId="2345FF15" w14:textId="77777777">
        <w:trPr>
          <w:divId w:val="17351600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53922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02301094А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19988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(Volvo FM-TRUCK 8/4 А 007 ЕВ)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FDA17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2899C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9FC2E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0400F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A4D0C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EB2B9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F498B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92D84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80001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91876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04EBC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D5743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8AD8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8734A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FB74C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BC0A8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EBB54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964A6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B0EA3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1644E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5E349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14B3E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1FB2" w14:paraId="67E25059" w14:textId="77777777">
        <w:trPr>
          <w:divId w:val="17351600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57868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02401094А (02301094А)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D0778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(Volvo FM-TRUCK 8/4 А 412 ЕВ)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856BE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884C5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E46E0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5E020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7F6C5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6C94E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9A5F4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46FC1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41E68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34CF2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FB374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835B4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529CF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5DBE6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5F22A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C05BD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8F5F4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4623E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DBD58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9B142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61D96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DE940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1FB2" w14:paraId="3EA36B96" w14:textId="77777777">
        <w:trPr>
          <w:divId w:val="17351600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3144D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02101094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29E1A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(НЕФАЗ-66062-2213-46 В 548 ВА)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C210A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05490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CF8F7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C0E1F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A8961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93E64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F4E79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644FA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4FEF4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9ACF6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12A79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B4F0C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84D0D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4D835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B40D9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7994F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55D75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32591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902A8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BB99B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03DFD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AE3E9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1FB2" w14:paraId="741EE12F" w14:textId="77777777">
        <w:trPr>
          <w:divId w:val="17351600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633FB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02201094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8F603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(Scania P114 У 842 УС)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6ADB9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7655B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C33A0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96E62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075EE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D162F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CE98C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C7546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FE761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046B4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945B6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84869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2C43D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32978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EBA70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74808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74917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FD5FD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51B55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A75B8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6DDF2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16574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1FB2" w14:paraId="73598252" w14:textId="77777777">
        <w:trPr>
          <w:divId w:val="17351600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B1B03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01901094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C274C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(КамАЗ 65116-62 Р 454 МХ0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0658E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8E27C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98F98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A969A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476C6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15CC5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4CC5D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4E0DB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6FF13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8530A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A9666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CADD3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95E97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2B3E1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F9145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8DA18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7B593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1984C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07367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C2005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9527B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222E5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1FB2" w14:paraId="174A4AB2" w14:textId="77777777">
        <w:trPr>
          <w:divId w:val="17351600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E96A2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102521/4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99C5B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(SHACMAN 4665-24 У 194 КХ)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42C0C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E9FD6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AAA52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8F332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AADCA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DFB8F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C72AC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C1E33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36D8F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2FA00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1A197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4F883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28FF8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E04A5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91CDF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966F9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42DF6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82129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101B7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FACB1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4E454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C4219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1FB2" w14:paraId="1EFA553B" w14:textId="77777777">
        <w:trPr>
          <w:divId w:val="17351600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204D3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112521/4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3F9D9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(КамАЗ 65115 (ДМК-70) М 823 ХС)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8E46F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45045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C34CB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624E7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69D49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0EAEF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5B972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C2369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B60C8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0AD18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1452D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BB3AE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CEA0B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F8FB5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CF883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AA25D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7B4E5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7A907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050C0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AB70D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14AB1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F47A0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1FB2" w14:paraId="3248ADF8" w14:textId="77777777">
        <w:trPr>
          <w:divId w:val="17351600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A4877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122521/4А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E6BB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(КДМ КамАЗ (АДУ-10.0) Х 748 МР)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A7839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6FA9C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D0BEB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31255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72FAB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08EC4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5C9F8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5FF78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A88DF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5B7AA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7E03E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69AD9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350B1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F742A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C4DD9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75599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FB0C7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19E87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F77EF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CE6E8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72C54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06E9E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1FB2" w14:paraId="613B0C29" w14:textId="77777777">
        <w:trPr>
          <w:divId w:val="17351600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46D58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132521/4А (122521/4А)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79FB4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(КДМ КамАЗ (АДУ-10.0) Х 625 МР)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AA845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A4403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3F8D5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1F026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ABE62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AA7EE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D337F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17B71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D86A9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7EE0C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8200B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6359A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744E3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E8697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22045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0E6EB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B9C01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0AFDE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BAA48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47090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31B1D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80B20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1FB2" w14:paraId="1DF16425" w14:textId="77777777">
        <w:trPr>
          <w:divId w:val="17351600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4E7BA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142521/4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E9973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(КамАЗ поливомоечная (ДМК-50) О 030 ЕУ)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5A2C7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696A4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1F592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ACC0F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74286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3F2C1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8A85E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3FE72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9497A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8A56C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30E9C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85B2C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27CE8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2A522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9F795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FED52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43E4C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AC753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18BCE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13DD8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268EA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3BC49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1FB2" w14:paraId="5F0B4229" w14:textId="77777777">
        <w:trPr>
          <w:divId w:val="17351600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9B950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152521/4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B08F6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(ПАЗ -32053 Н 350 ВХ)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7AFB5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0877F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EE3BC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7747D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0BA5B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E180E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1AD77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C8B6E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1D075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AE9B0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7D0A0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F726E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9D6E9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A9B4D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8B3EF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FAB58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12362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B3A48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BA766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5E08B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813B8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4BAB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1FB2" w14:paraId="52447F94" w14:textId="77777777">
        <w:trPr>
          <w:divId w:val="17351600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F616A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162521/4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CF025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(ПАЗ -32053 Н 757 ВА)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9AAED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32F82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67B06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E792D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FA4FF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DAF0E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599C6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D1DFF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8A5B6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E05EB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9F9C4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3C2AC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4241A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DE6FF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7A936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75982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5A0F4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0979E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965B9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44DDC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FC723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B72CF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1FB2" w14:paraId="789ECEC7" w14:textId="77777777">
        <w:trPr>
          <w:divId w:val="17351600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DF430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01201094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1B63D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(КамАЗ Нефаз 4208-1113.24 В 619 ВА)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D147E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C14AB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5CB6A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D92DB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BCA78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73567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C8A8B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FE132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31BDB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48340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00D7D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664BF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7E422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BC240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BE652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3A54E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D7879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7A9B9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B04FA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ED1C1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5BE82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E566A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1FB2" w14:paraId="76FFD1DA" w14:textId="77777777">
        <w:trPr>
          <w:divId w:val="17351600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6FB38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172521/4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466EF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(Renault Duster P 888 СУ)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1B295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0D7F9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E58CC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570AA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40B0B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C9171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88357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78A53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683B8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BF80A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B6863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48C5A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D2617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F10F7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EBBCF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BC72E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90930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64891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EB4D1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F9EF4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5D7B4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4EBEF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1FB2" w14:paraId="0E6F7096" w14:textId="77777777">
        <w:trPr>
          <w:divId w:val="17351600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22A22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182521/4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B301F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(Toyota Land Cruiser Prado Е 333 МТ)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60289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0309D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9D722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30C4A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F4A13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D8B7E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150B3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5C0A1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FB9DF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E7305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367B3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22696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32DF5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AE488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2005B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87B4D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32606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A8E1E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F015C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7FE3E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58189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B4781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1FB2" w14:paraId="2EC2E934" w14:textId="77777777">
        <w:trPr>
          <w:divId w:val="17351600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3EE26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192521/4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7F812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(Renault Logan Х 825 ВР)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8AE2D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2DA0A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7A2B1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D4298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4A435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05260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90F62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40B3B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3BB3D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6E638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EDA6B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20639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994D6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3C49E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ED088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6DE20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84704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D4D9F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BAC81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9A57B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2501D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C5866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1FB2" w14:paraId="7E4AAE10" w14:textId="77777777">
        <w:trPr>
          <w:divId w:val="17351600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792F0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202521/4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0F0AA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(УАЗ 390945 С 697 СХ 138)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183E9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273C2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3B1DE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F5EA5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2B44B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F84D7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C19DE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D3C3E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0EF04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247D3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E5051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0045B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7ECCC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82C5B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E8962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D58D1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91ADC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C474A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BBD77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462E9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7778A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5C984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1FB2" w14:paraId="420EF575" w14:textId="77777777">
        <w:trPr>
          <w:divId w:val="17351600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04920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212521/4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63C87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(УАЗ PICKUP Т 989 МХ)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0EBC4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5A907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66064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0C40E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2235E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7ADF6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D9F96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4246C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A2100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4D4D7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A2545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8A02E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9DBFA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CDD61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9BE0B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089F9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DEB51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D6731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0A58F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035E9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50611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A92C2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1FB2" w14:paraId="0A89948A" w14:textId="77777777">
        <w:trPr>
          <w:divId w:val="17351600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EB72E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222521/4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A4DDB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Механик линейный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DB8E3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EC167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27CE4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21EA0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1B5BF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A3FBA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F934B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68398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73E33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E0492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62983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770B7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FEB92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1100F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5F566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83A21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EEF87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BDF2F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1E1D5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58238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5840E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BF64C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1FB2" w14:paraId="21F73C3A" w14:textId="77777777">
        <w:trPr>
          <w:divId w:val="17351600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1423B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02601094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ABC69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Механик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EDE91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14029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B3BED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ACCDC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5EB09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AA841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9B9A9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865A1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3BDA6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36B9B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80B8C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3E068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8C7D1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A6FF4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9BCAD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C16C9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70295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EE967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F455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E4336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941E7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61188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1FB2" w14:paraId="1936EDD9" w14:textId="77777777">
        <w:trPr>
          <w:divId w:val="1735160021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CE4B9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 Участок асфальтобетонного завода и дробильно-сортировочного комплекса</w:t>
            </w:r>
          </w:p>
        </w:tc>
      </w:tr>
      <w:tr w:rsidR="000E1FB2" w14:paraId="544CA4FD" w14:textId="77777777">
        <w:trPr>
          <w:divId w:val="17351600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4F595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00902086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22A78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81F94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44EFB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ACE79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3C866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FD30B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432D7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33ABD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53EB6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7AFD9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5FCA5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E2842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F4EBD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0873D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51E0B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25C66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A6BE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49BBF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BC6D6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BE32F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B5A45E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6F68F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19A14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E1FB2" w14:paraId="27CA270B" w14:textId="77777777">
        <w:trPr>
          <w:divId w:val="1735160021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625E5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 Отдел энергетики</w:t>
            </w:r>
          </w:p>
        </w:tc>
      </w:tr>
      <w:tr w:rsidR="000E1FB2" w14:paraId="2C559E3A" w14:textId="77777777">
        <w:trPr>
          <w:divId w:val="17351600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48990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232521/4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22843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Энергетик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63AE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7F318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9BA797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791163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9CF262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0B774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EB212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62B60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EDBF25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CAECC6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EA24D8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946629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1FF7C1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707E2F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A5871A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3CA28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32C8DD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50A140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46DB5B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5A1A5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B20F44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00875C" w14:textId="77777777" w:rsidR="000E1FB2" w:rsidRDefault="000E1F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14:paraId="6BA3EDAF" w14:textId="77777777" w:rsidR="0065289A" w:rsidRDefault="0065289A" w:rsidP="000E1FB2">
      <w:pPr>
        <w:jc w:val="right"/>
        <w:rPr>
          <w:sz w:val="18"/>
          <w:szCs w:val="18"/>
          <w:lang w:val="en-US"/>
        </w:rPr>
      </w:pPr>
    </w:p>
    <w:p w14:paraId="0AE251E2" w14:textId="77777777"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fill_date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="000E1FB2">
        <w:rPr>
          <w:rStyle w:val="a9"/>
        </w:rPr>
        <w:t>25.05.2026</w:t>
      </w:r>
      <w:r w:rsidRPr="00883461">
        <w:rPr>
          <w:rStyle w:val="a9"/>
        </w:rPr>
        <w:fldChar w:fldCharType="end"/>
      </w:r>
      <w:r>
        <w:rPr>
          <w:rStyle w:val="a9"/>
          <w:lang w:val="en-US"/>
        </w:rPr>
        <w:t> </w:t>
      </w:r>
    </w:p>
    <w:p w14:paraId="276BEF98" w14:textId="77777777" w:rsidR="004654AF" w:rsidRDefault="004654AF" w:rsidP="009D6532"/>
    <w:p w14:paraId="1BF9B69A" w14:textId="77777777" w:rsidR="00AB45A0" w:rsidRPr="00DB70BA" w:rsidRDefault="00AB45A0" w:rsidP="00AB45A0">
      <w:pPr>
        <w:pStyle w:val="a7"/>
        <w:jc w:val="center"/>
      </w:pPr>
      <w:r w:rsidRPr="00AB45A0">
        <w:br w:type="page"/>
      </w:r>
      <w:r w:rsidRPr="00DB70BA">
        <w:lastRenderedPageBreak/>
        <w:t>Перечень рекомендуемых мероприятий по улучшению условий труда</w:t>
      </w:r>
    </w:p>
    <w:p w14:paraId="55DEEF3C" w14:textId="77777777" w:rsidR="00AB45A0" w:rsidRPr="00922677" w:rsidRDefault="00AB45A0" w:rsidP="00AB45A0"/>
    <w:p w14:paraId="648CC0F6" w14:textId="77777777" w:rsidR="00AB45A0" w:rsidRPr="00710271" w:rsidRDefault="00AB45A0" w:rsidP="00AB45A0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ceh</w:instrText>
      </w:r>
      <w:r w:rsidRPr="00C57E89">
        <w:rPr>
          <w:rStyle w:val="a9"/>
        </w:rPr>
        <w:instrText>_</w:instrText>
      </w:r>
      <w:r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Pr="00C57E89">
        <w:rPr>
          <w:rStyle w:val="a9"/>
        </w:rPr>
        <w:t xml:space="preserve"> АКЦИОНЕРНОЕ ОБЩЕСТВО "ТРУД” Могочинский филиал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bookmarkStart w:id="6" w:name="main_table"/>
    <w:bookmarkEnd w:id="6"/>
    <w:p w14:paraId="06D39A5A" w14:textId="77777777" w:rsidR="00AB45A0" w:rsidRDefault="00AB45A0" w:rsidP="00AB45A0">
      <w:pPr>
        <w:rPr>
          <w:sz w:val="20"/>
        </w:rPr>
      </w:pPr>
      <w:r>
        <w:rPr>
          <w:rFonts w:eastAsia="Calibri"/>
          <w:b/>
          <w:sz w:val="28"/>
          <w:szCs w:val="28"/>
          <w:lang w:eastAsia="en-US"/>
        </w:rPr>
        <w:fldChar w:fldCharType="begin"/>
      </w:r>
      <w:r>
        <w:rPr>
          <w:rFonts w:eastAsia="Calibri"/>
          <w:b/>
          <w:sz w:val="28"/>
          <w:szCs w:val="28"/>
          <w:lang w:eastAsia="en-US"/>
        </w:rPr>
        <w:instrText xml:space="preserve"> INCLUDETEXT  "C:\\Users\\User\\Desktop\\База Маша\\2026 СОУТ\\2521 Заявка 4 могоча\\ARMv51_files\\per_mer_org_7.xml" \! \t "C:\\ProgramData\\attest5\\5.1\\xsl\\per_rm\\per_mer.xsl"  \* MERGEFORMAT </w:instrText>
      </w:r>
      <w:r>
        <w:rPr>
          <w:rFonts w:eastAsia="Calibri"/>
          <w:b/>
          <w:sz w:val="28"/>
          <w:szCs w:val="28"/>
          <w:lang w:eastAsia="en-US"/>
        </w:rPr>
        <w:fldChar w:fldCharType="separate"/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424"/>
        <w:gridCol w:w="3883"/>
        <w:gridCol w:w="3442"/>
        <w:gridCol w:w="1104"/>
        <w:gridCol w:w="2203"/>
        <w:gridCol w:w="1230"/>
      </w:tblGrid>
      <w:tr w:rsidR="00AB45A0" w14:paraId="30189F5C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D52145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структурного подразделения, рабочего места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6A4535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EDE6E1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Цель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BF43C4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Срок выполнения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97A41F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Структурные подразделения, привлекаемые для выполнения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802502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Отметка о выполнении</w:t>
            </w:r>
          </w:p>
        </w:tc>
      </w:tr>
      <w:tr w:rsidR="00AB45A0" w14:paraId="77D39F59" w14:textId="77777777" w:rsidTr="00D522A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A659E6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 Отдел главного механика</w:t>
            </w:r>
          </w:p>
        </w:tc>
      </w:tr>
      <w:tr w:rsidR="00AB45A0" w14:paraId="4E647FEB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950E86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02701285. Машинист укладчика асфальтобетона передвижного (Vogele 1900 5584 РС)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5AE174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Шум: Организовать рациональные режимы труда и отдыха. Применение средств индивидуальной защиты (СИЗ) органов слуха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87F084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времени воздействия шума. Снижение уровня шума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22B579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989B4D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8AC998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4207B2E7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8C40F4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A4774E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механизмов.. Организовать рациональные режимы труда и отдыха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81BAB1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вибрации. Снижение времени воздействия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E3BEA1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14E9AA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54DF4F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71C509D8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6717F1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0E5217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Химический: Использование средств индивидуальной защиты органов дыхания. Организовать рациональные режимы труда и отдыха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701884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фактора. Уменьшение времени контакта с вредными веществами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6969D3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0DB6D1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2B50BC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283189B4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17A399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012521/4. Машинист укладчика асфальтобетона передвижного (Vogele 1900 1573 РС)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EBEF70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Химический: Использование средств индивидуальной защиты органов дыхания. Организовать рациональные режимы труда и отдыха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4D60C5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фактора. Уменьшение времени контакта с вредными веществами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86518B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F2EB29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343713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5462CF17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7C8D67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496CCA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Шум: Организовать рациональные режимы труда и отдыха. Применение средств индивидуальной защиты (СИЗ) органов слуха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DF64B3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времени воздействия шума. Снижение уровня шума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270AFB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DD2502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E1B829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1D22BC7A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AF8928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2DC1A4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механизмов.. Организовать рациональные режимы труда и отдыха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6A58AB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вибрации. Снижение времени воздействия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D8526A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DEA97D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18F95A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40CB611A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A5526F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00101094. Машинист экскаватора (CAT 329 DL 21-50 РС)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585C6A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DE4485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F77F61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DE76A5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7A5995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245F2295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58F038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048303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22EECB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2FC061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F432E2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510CA7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3C6A35D4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BE85A4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19EAC6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Шум: Организовать рациональные режимы труда и отдыха. Применение средств индивидуальной защиты (СИЗ) органов слуха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50940E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времени воздействия шума. Снижение уровня шума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4CCD08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626DC5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19EB71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16F11337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9FCF72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022521/4. Машинист экскаватора (SUNWARD SWE60E 0865 АН)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E6228D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C868C4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68169F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38AF6C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AE9E07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5D954B1E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7ADFF3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EE453E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Шум: Организовать рациональные режимы труда и отдыха. Применение средств индивидуальной защиты (СИЗ) органов слуха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E33ECF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времени воздействия шума. Снижение уровня шума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ED322A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AA3A1E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8467F7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3BA926C5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6F9650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E661CA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425D58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03E671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AC3EFD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F943C0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5BEDD6A8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411D85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032521/4. Машинист бульдозера (CAT D9R 8532 АН)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165BDF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CF4AB5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71F3A5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9CDE62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0BF61E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467EFF4E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50CB50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94A591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Шум: Организовать рациональные режимы труда и отдыха. Применение средств индивидуальной защиты (СИЗ) органов слуха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A05590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времени воздействия шума. Снижение уровня шума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FF3D65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E31B7E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A27568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0B7C70BD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153C2A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B1CF27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64F857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97EE1C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966D1B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E482D8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055A25D4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FDB516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00201094. Машинист автогрейдера (SEM922 6545 АВ)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18F034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C39AE2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19BF72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D2662F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A6F6E3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49C81E56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69F4CE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E164EA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Шум: Организовать рациональные режимы труда и отдыха. Применение средств индивидуальной защиты </w:t>
            </w:r>
            <w:r>
              <w:rPr>
                <w:sz w:val="16"/>
                <w:szCs w:val="16"/>
              </w:rPr>
              <w:lastRenderedPageBreak/>
              <w:t>(СИЗ) органов слуха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E95C5E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Снижение времени воздействия шума. Снижение уровня шума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8969A1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A5F31E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6CB77E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23E04034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40A09C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5E5291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9272F8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517C51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1B22AB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0DBB89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285C0A7D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0BBEAA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042521/4. Водитель погрузчика (DISD SD 8634 АВ)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9E6D4D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D41264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D26411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559C92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644FF3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3C2848C8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0B1A19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F5363B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Шум: Организовать рациональные режимы труда и отдыха. Применение средств индивидуальной защиты (СИЗ) органов слуха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2E46BA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времени воздействия шума. Снижение уровня шума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5C50D8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96514C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B9C0DA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38490F73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7CF579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E2147A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3846FD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083A5E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B3F5B2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E5ADCA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1F018752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E28C49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00501094. Водитель погрузчика (Bobcat S770 98-02 АВ)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2CC0BC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EABB92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2AB09E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C6A2C5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5F45B1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77188298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B11D79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C465C6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Шум: Организовать рациональные режимы труда и отдыха. Применение средств индивидуальной защиты (СИЗ) органов слуха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814D52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времени воздействия шума. Снижение уровня шума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802E50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7D7FA3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96827B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70345A79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57003A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B0600C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61A84B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82205C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203E78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093B4B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35957672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7FD6EF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052521/4. Водитель погрузчика (Bobcat S770 48-26 АА)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6555C7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98B406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3F000E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F1E390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B3FA49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65C103C0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EDC888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32F06E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Шум: Организовать рациональные режимы труда и отдыха. Применение средств индивидуальной защиты (СИЗ) органов слуха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3EA2CB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времени воздействия шума. Снижение уровня шума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F84918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190797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451EF2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0C6E0B3E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B9D4C9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24FC69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F4165F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0B0644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FC2AAE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FE3618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4239EF4A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B1F8CD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062521/4. Водитель погрузчика (САТ 262Н 10-13 АВ)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A2C1E9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F60827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A360FC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CC92D2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293743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23B8E8A6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9DBD94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7EAC7D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Шум: Организовать рациональные режимы труда и отдыха. Применение средств индивидуальной защиты (СИЗ) органов слуха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ABE318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времени воздействия шума. Снижение уровня шума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33E596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FB8B79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2294F3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18E7662B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C1EEE4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F6585A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A83F06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86AA36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CBC13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07F24E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420F6E69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472C35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00601094. Водитель погрузчика (MANITOU MI-X50D 95-24 АЕ)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77A3A7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CE1291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AAFED3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FE9654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D9FEC4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3E520961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0B7760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EF97CA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Шум: Организовать рациональные режимы труда и отдыха. Применение средств индивидуальной защиты (СИЗ) органов слуха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9EC1CE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времени воздействия шума. Снижение уровня шума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7DAFC2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CCA0F5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47BE08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76DA0C77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3EAB39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3B9382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96A7FB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B74C81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FEE8AD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30F955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145416A0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1D2239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072521/4. Машинист катка самоходного и полуприцепного на пневматических шинах (XCMG XD-143 73-91 АМ)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B6BB40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3A5838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57519B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E28B7E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0E0EA0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3D5A9CBB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F4AD65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AD0183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Шум: Организовать рациональные режимы труда и отдыха. Применение средств индивидуальной защиты (СИЗ) органов слуха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1FE850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времени воздействия шума. Снижение уровня шума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202A37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00620F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BED0BD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5096BC83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3B8301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1DABBB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521420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DAFEBF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6BA72E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F92F41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019EEEF7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CACDB9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082521/4. Машинист катка самоходного и полуприцепного на пневматических шинах (XCMG XS-183 07-75 АЕ)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430DC6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74170E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A561C8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A50C80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DD51FB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3D7CD248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42390B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93477F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Шум: Организовать рациональные режимы труда и отдыха. Применение средств индивидуальной защиты (СИЗ) органов слуха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2A92AE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времени воздействия шума. Снижение уровня шума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49D1E3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05BF8A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91F550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6DF831DC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9BF449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F79673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</w:t>
            </w:r>
            <w:r>
              <w:rPr>
                <w:sz w:val="16"/>
                <w:szCs w:val="16"/>
              </w:rPr>
              <w:lastRenderedPageBreak/>
              <w:t>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536C0D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652A5B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16B3AA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F722A0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5A01EA2F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9DA7AD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02501094. Машинист катка самоходного и полуприцепного на пневматических шинах (XCMG XS-183 98-18 АЕ)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368145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0A23B7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08C978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25DDF6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C0D6EC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08596D0C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81EDBC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8A04EA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Шум: Организовать рациональные режимы труда и отдыха. Применение средств индивидуальной защиты (СИЗ) органов слуха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EB40A6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времени воздействия шума. Снижение уровня шума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1C109F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B68864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9B3BFF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5426BDBC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B91CCE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92F48E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BCF71B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6082AD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8205B5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21C8F2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0BE630FD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49BC9F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092521/4. Машинист катка самоходного и полуприцепного на пневматических шинах (HAMM GRW 9 92-70 АА)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D60C1C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9B5AD2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F82386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77A19F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8037B8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032F59AE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F214A9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0F4B17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Шум: Организовать рациональные режимы труда и отдыха. Применение средств индивидуальной защиты (СИЗ) органов слуха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06252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времени воздействия шума. Снижение уровня шума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88C563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091DD0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C98CE7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47638D87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9020EE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4C3790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FC456A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FFAC87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8A99A6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3550A4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41A416D5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3947E3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00801094А. Тракторист (Беларус МТЗ 82.1 2648 АК)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87B31F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EF7610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9140CA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6F84B0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421ECA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7EE4EF02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0CAEFD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A1EFEF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7E7D5D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9C34F2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A811CA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BF3F1B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2874B8B7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B217D7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01601094А. Водитель автомобиля (КамАЗ 6520 Т 259 ВЕ)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494D2C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22886C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D85F3D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CA965B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F6E9D0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5573757A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DF0A8A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02301094А. Водитель автомобиля (Volvo FM-TRUCK 8/4 А 007 ЕВ)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A4239B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F6B21F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1C2DAC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10F43B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763F9E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58E009E0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6EA46F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02101094. Водитель автомобиля (НЕФАЗ-66062-2213-46 В 548 ВА)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A70B5E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6BF536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AAC6D9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9B4F71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438F5F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6BA1723F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E7B277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B63BC6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Химический: Использование средств индивидуальной защиты органов дыхания. Организовать рациональные режимы труда и отдыха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1FEBC8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фактора. Уменьшение времени контакта с вредными веществами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A50AC2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9A89AB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A0531D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60285474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A8DE9D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02201094. Водитель автомобиля (Scania P114 У 842 УС)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70ED1A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44BD88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28085D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D5984D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408482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7E99172F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3CCF32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01901094. Водитель автомобиля (КамАЗ 65116-62 Р 454 МХ0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E5579A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5E8FC1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BDACAB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95CF85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471262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7AA70B3C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1B6141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102521/4. Водитель автомобиля (SHACMAN 4665-24 У 194 КХ)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6EEC20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658EF2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29B58E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26C1AF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E119C8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2CCDAA6C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66E71E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112521/4. Водитель автомобиля (КамАЗ 65115 (ДМК-70) М 823 ХС)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BD6084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2C49C0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15FB27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50EE0B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C904E6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58305D73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0FB3EB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122521/4А. Водитель автомобиля (КДМ КамАЗ (АДУ-10.0) Х 748 МР)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76318A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573594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AF3C52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A9C930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982781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58A5DB53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7DD998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142521/4. Водитель автомобиля (КамАЗ поливомоечная (ДМК-50) О 030 ЕУ)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118DBC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774641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CF071A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5041F7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FF928C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2203498D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DBF084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152521/4. Водитель автомобиля (ПАЗ -32053 Н 350 ВХ)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A6F157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8553FA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F3483C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26D1EE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5070C6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00168CA3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297618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162521/4. Водитель автомобиля (ПАЗ -32053 Н 757 ВА)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A468B0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50E60D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9670D1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72D193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DED176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1906EEC7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1E0AEC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01201094. Водитель автомобиля (КамАЗ Нефаз 4208-1113.24 В 619 ВА)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960B67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4045DC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C4E1CA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16C632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BE2E67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30164AA1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02F51A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172521/4. Водитель автомобиля (Renault Duster P 888 СУ)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81B1C0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Рекомендации по улучшению условий труда: не требуются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8CDB47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C52C66" w14:textId="77777777" w:rsidR="00AB45A0" w:rsidRDefault="00AB45A0" w:rsidP="00D522A7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453DC4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5F5395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6D8A766F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39D19C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182521/4. Водитель автомобиля (Toyota Land Cruiser Prado Е 333 МТ)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2B46AE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Рекомендации по улучшению условий труда: не требуются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436877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0B5C3F" w14:textId="77777777" w:rsidR="00AB45A0" w:rsidRDefault="00AB45A0" w:rsidP="00D522A7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DEAD82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B33F26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166A5D61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EE743C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192521/4. Водитель автомобиля (Renault Logan </w:t>
            </w:r>
            <w:r>
              <w:rPr>
                <w:sz w:val="16"/>
                <w:szCs w:val="16"/>
              </w:rPr>
              <w:lastRenderedPageBreak/>
              <w:t>Х 825 ВР)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EE2200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Рекомендации по улучшению условий труда: не тре</w:t>
            </w:r>
            <w:r>
              <w:rPr>
                <w:sz w:val="16"/>
                <w:szCs w:val="16"/>
              </w:rPr>
              <w:lastRenderedPageBreak/>
              <w:t>буются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9B2BBF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EA1EC0" w14:textId="77777777" w:rsidR="00AB45A0" w:rsidRDefault="00AB45A0" w:rsidP="00D522A7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AA4F7D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B860E8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7255E78D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8D1574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202521/4. Водитель автомобиля (УАЗ 390945 С 697 СХ 138)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7CB3FF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120199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D41AC2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134597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6185C7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70816486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A0F845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212521/4. Водитель автомобиля (УАЗ PICKUP Т 989 МХ)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615D24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Рекомендации по улучшению условий труда: не требуются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3EDB09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65C183" w14:textId="77777777" w:rsidR="00AB45A0" w:rsidRDefault="00AB45A0" w:rsidP="00D522A7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BD7EE2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B951BB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4F0BF72D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FA509B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222521/4. Механик линейный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F321C0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Рекомендации по улучшению условий труда: не требуются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629B9E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F8C036" w14:textId="77777777" w:rsidR="00AB45A0" w:rsidRDefault="00AB45A0" w:rsidP="00D522A7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F299DB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052FEA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205A0184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166B04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02601094. Механик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1440FD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Рекомендации по улучшению условий труда: не требуются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0DD6CC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F5FC05" w14:textId="77777777" w:rsidR="00AB45A0" w:rsidRDefault="00AB45A0" w:rsidP="00D522A7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D2103A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C56254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629C0E39" w14:textId="77777777" w:rsidTr="00D522A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F8E5FE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 Участок асфальтобетонного завода и дробильно-сортировочного комплекса</w:t>
            </w:r>
          </w:p>
        </w:tc>
      </w:tr>
      <w:tr w:rsidR="00AB45A0" w14:paraId="62142B16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DA8F74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00902086. Мастер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BE1A73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09884B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BE68E9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CB66F1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392383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  <w:tr w:rsidR="00AB45A0" w14:paraId="5008D1F5" w14:textId="77777777" w:rsidTr="00D522A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C5C44F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 Отдел энергетики</w:t>
            </w:r>
          </w:p>
        </w:tc>
      </w:tr>
      <w:tr w:rsidR="00AB45A0" w14:paraId="57A2D52A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6B73E0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232521/4. Энергетик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494A58" w14:textId="77777777" w:rsidR="00AB45A0" w:rsidRDefault="00AB45A0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Рекомендации по улучшению условий труда: не требуются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B5D015" w14:textId="77777777" w:rsidR="00AB45A0" w:rsidRDefault="00AB45A0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FCA5B8" w14:textId="77777777" w:rsidR="00AB45A0" w:rsidRDefault="00AB45A0" w:rsidP="00D522A7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6E79DC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45A39F" w14:textId="77777777" w:rsidR="00AB45A0" w:rsidRDefault="00AB45A0" w:rsidP="00D522A7">
            <w:pPr>
              <w:jc w:val="center"/>
              <w:rPr>
                <w:sz w:val="20"/>
              </w:rPr>
            </w:pPr>
          </w:p>
        </w:tc>
      </w:tr>
    </w:tbl>
    <w:p w14:paraId="1CD89443" w14:textId="77777777" w:rsidR="00AB45A0" w:rsidRDefault="00AB45A0" w:rsidP="00AB45A0">
      <w:r>
        <w:rPr>
          <w:rFonts w:eastAsia="Calibri"/>
          <w:b/>
          <w:sz w:val="28"/>
          <w:szCs w:val="28"/>
          <w:lang w:eastAsia="en-US"/>
        </w:rPr>
        <w:fldChar w:fldCharType="end"/>
      </w:r>
    </w:p>
    <w:p w14:paraId="3BBC8650" w14:textId="77777777" w:rsidR="00AB45A0" w:rsidRPr="00076811" w:rsidRDefault="00AB45A0" w:rsidP="00AB45A0">
      <w:r w:rsidRPr="00DB70BA">
        <w:t>Дата составления: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fill</w:instrText>
      </w:r>
      <w:r w:rsidRPr="00076811">
        <w:rPr>
          <w:rStyle w:val="a9"/>
        </w:rPr>
        <w:instrText>_</w:instrText>
      </w:r>
      <w:r>
        <w:rPr>
          <w:rStyle w:val="a9"/>
          <w:lang w:val="en-US"/>
        </w:rPr>
        <w:instrText>date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>
        <w:rPr>
          <w:rStyle w:val="a9"/>
        </w:rPr>
        <w:t>25.05.2026</w:t>
      </w:r>
      <w:r w:rsidRPr="00883461">
        <w:rPr>
          <w:rStyle w:val="a9"/>
        </w:rPr>
        <w:fldChar w:fldCharType="end"/>
      </w:r>
      <w:r>
        <w:rPr>
          <w:rStyle w:val="a9"/>
          <w:lang w:val="en-US"/>
        </w:rPr>
        <w:t> </w:t>
      </w:r>
    </w:p>
    <w:p w14:paraId="66BE6B88" w14:textId="77777777" w:rsidR="00AB45A0" w:rsidRPr="000F0714" w:rsidRDefault="00AB45A0" w:rsidP="00AB45A0">
      <w:pPr>
        <w:pStyle w:val="a7"/>
        <w:jc w:val="center"/>
      </w:pPr>
      <w:r w:rsidRPr="00AB45A0">
        <w:br w:type="page"/>
      </w:r>
      <w:r w:rsidRPr="000F0714">
        <w:lastRenderedPageBreak/>
        <w:t xml:space="preserve">Сводная ведомость результатов </w:t>
      </w:r>
      <w:r w:rsidRPr="004654AF">
        <w:t xml:space="preserve">проведения </w:t>
      </w:r>
      <w:r w:rsidRPr="000F0714">
        <w:t>специальной оценки условий труда</w:t>
      </w:r>
    </w:p>
    <w:p w14:paraId="323026C2" w14:textId="77777777" w:rsidR="00AB45A0" w:rsidRPr="00642E12" w:rsidRDefault="00AB45A0" w:rsidP="00AB45A0"/>
    <w:p w14:paraId="7C4BBEF5" w14:textId="77777777" w:rsidR="00AB45A0" w:rsidRPr="00710271" w:rsidRDefault="00AB45A0" w:rsidP="00AB45A0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ceh</w:instrText>
      </w:r>
      <w:r w:rsidRPr="007B43FD">
        <w:rPr>
          <w:rStyle w:val="a9"/>
        </w:rPr>
        <w:instrText>_</w:instrText>
      </w:r>
      <w:r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Pr="007B43FD">
        <w:rPr>
          <w:rStyle w:val="a9"/>
        </w:rPr>
        <w:t>АКЦИОНЕРНОЕ ОБЩЕСТВО "ТРУД” Тулунский филиал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14:paraId="00E9BF15" w14:textId="77777777" w:rsidR="00AB45A0" w:rsidRPr="00F06873" w:rsidRDefault="00AB45A0" w:rsidP="00AB45A0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AB45A0" w:rsidRPr="00F06873" w14:paraId="1CEE11EA" w14:textId="77777777" w:rsidTr="00D522A7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14:paraId="225448B2" w14:textId="77777777" w:rsidR="00AB45A0" w:rsidRPr="00F06873" w:rsidRDefault="00AB45A0" w:rsidP="00D522A7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14:paraId="167593C2" w14:textId="77777777" w:rsidR="00AB45A0" w:rsidRPr="004654AF" w:rsidRDefault="00AB45A0" w:rsidP="00D522A7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14:paraId="37B23635" w14:textId="77777777" w:rsidR="00AB45A0" w:rsidRPr="00F06873" w:rsidRDefault="00AB45A0" w:rsidP="00D522A7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14:paraId="4AD65E57" w14:textId="77777777" w:rsidR="00AB45A0" w:rsidRPr="00F06873" w:rsidRDefault="00AB45A0" w:rsidP="00D522A7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AB45A0" w:rsidRPr="00F06873" w14:paraId="351AF897" w14:textId="77777777" w:rsidTr="00D522A7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14:paraId="7431FD78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14:paraId="3CD5DF07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14:paraId="73D9E1E3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14:paraId="08BBB336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14:paraId="23D6C7E8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14:paraId="01BFC5FC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B45A0" w:rsidRPr="00F06873" w14:paraId="3BF254D0" w14:textId="77777777" w:rsidTr="00D522A7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14:paraId="66BF7A7E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5ACB291C" w14:textId="77777777" w:rsidR="00AB45A0" w:rsidRPr="004654AF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14:paraId="3EF5023F" w14:textId="77777777" w:rsidR="00AB45A0" w:rsidRPr="004654AF" w:rsidRDefault="00AB45A0" w:rsidP="00D522A7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числе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14:paraId="5863F404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14:paraId="0D952216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14:paraId="2D49574C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14:paraId="71A6C603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14:paraId="26076544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14:paraId="04C4A511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14:paraId="06FD3BF8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45A0" w:rsidRPr="00F06873" w14:paraId="3F64753E" w14:textId="77777777" w:rsidTr="00D522A7">
        <w:trPr>
          <w:jc w:val="center"/>
        </w:trPr>
        <w:tc>
          <w:tcPr>
            <w:tcW w:w="3518" w:type="dxa"/>
            <w:vAlign w:val="center"/>
          </w:tcPr>
          <w:p w14:paraId="5AAC807C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14:paraId="26C9F57B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14:paraId="2CDB40C2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14:paraId="72501A7B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14:paraId="0614CFE2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14:paraId="6777B37E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14:paraId="762DD0EC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14:paraId="56B4DA01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14:paraId="731C4455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14:paraId="1E766745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B45A0" w:rsidRPr="00F06873" w14:paraId="7F902C2B" w14:textId="77777777" w:rsidTr="00D522A7">
        <w:trPr>
          <w:jc w:val="center"/>
        </w:trPr>
        <w:tc>
          <w:tcPr>
            <w:tcW w:w="3518" w:type="dxa"/>
            <w:vAlign w:val="center"/>
          </w:tcPr>
          <w:p w14:paraId="0BF2A7B0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14:paraId="7717CE72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</w:t>
            </w:r>
          </w:p>
        </w:tc>
        <w:tc>
          <w:tcPr>
            <w:tcW w:w="3118" w:type="dxa"/>
            <w:vAlign w:val="center"/>
          </w:tcPr>
          <w:p w14:paraId="6757DE80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</w:t>
            </w:r>
          </w:p>
        </w:tc>
        <w:tc>
          <w:tcPr>
            <w:tcW w:w="1063" w:type="dxa"/>
            <w:vAlign w:val="center"/>
          </w:tcPr>
          <w:p w14:paraId="30FFD4B4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618FCF10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169" w:type="dxa"/>
            <w:vAlign w:val="center"/>
          </w:tcPr>
          <w:p w14:paraId="65077233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1169" w:type="dxa"/>
            <w:vAlign w:val="center"/>
          </w:tcPr>
          <w:p w14:paraId="69B5031D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1169" w:type="dxa"/>
            <w:vAlign w:val="center"/>
          </w:tcPr>
          <w:p w14:paraId="604561A6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60C00FA5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43250DD3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B45A0" w:rsidRPr="00F06873" w14:paraId="268BD662" w14:textId="77777777" w:rsidTr="00D522A7">
        <w:trPr>
          <w:jc w:val="center"/>
        </w:trPr>
        <w:tc>
          <w:tcPr>
            <w:tcW w:w="3518" w:type="dxa"/>
            <w:vAlign w:val="center"/>
          </w:tcPr>
          <w:p w14:paraId="58FB69A0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vAlign w:val="center"/>
          </w:tcPr>
          <w:p w14:paraId="401010A4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248</w:t>
            </w:r>
          </w:p>
        </w:tc>
        <w:tc>
          <w:tcPr>
            <w:tcW w:w="3118" w:type="dxa"/>
            <w:vAlign w:val="center"/>
          </w:tcPr>
          <w:p w14:paraId="435B4489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248</w:t>
            </w:r>
          </w:p>
        </w:tc>
        <w:tc>
          <w:tcPr>
            <w:tcW w:w="1063" w:type="dxa"/>
            <w:vAlign w:val="center"/>
          </w:tcPr>
          <w:p w14:paraId="1F611742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6AC6107F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1169" w:type="dxa"/>
            <w:vAlign w:val="center"/>
          </w:tcPr>
          <w:p w14:paraId="4B73C9F4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1169" w:type="dxa"/>
            <w:vAlign w:val="center"/>
          </w:tcPr>
          <w:p w14:paraId="34176C2F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1169" w:type="dxa"/>
            <w:vAlign w:val="center"/>
          </w:tcPr>
          <w:p w14:paraId="019E190D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2933B043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3EFDB815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B45A0" w:rsidRPr="00F06873" w14:paraId="67B45118" w14:textId="77777777" w:rsidTr="00D522A7">
        <w:trPr>
          <w:jc w:val="center"/>
        </w:trPr>
        <w:tc>
          <w:tcPr>
            <w:tcW w:w="3518" w:type="dxa"/>
            <w:vAlign w:val="center"/>
          </w:tcPr>
          <w:p w14:paraId="5DAC3A2D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14:paraId="3340C29D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3118" w:type="dxa"/>
            <w:vAlign w:val="center"/>
          </w:tcPr>
          <w:p w14:paraId="5676DAF3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063" w:type="dxa"/>
            <w:vAlign w:val="center"/>
          </w:tcPr>
          <w:p w14:paraId="28BA74EB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142430A4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169" w:type="dxa"/>
            <w:vAlign w:val="center"/>
          </w:tcPr>
          <w:p w14:paraId="4B6AD22D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69" w:type="dxa"/>
            <w:vAlign w:val="center"/>
          </w:tcPr>
          <w:p w14:paraId="5C0DF6F1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1EC7594A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60B92846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3A4AEEB4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B45A0" w:rsidRPr="00F06873" w14:paraId="1D4BB432" w14:textId="77777777" w:rsidTr="00D522A7">
        <w:trPr>
          <w:jc w:val="center"/>
        </w:trPr>
        <w:tc>
          <w:tcPr>
            <w:tcW w:w="3518" w:type="dxa"/>
            <w:vAlign w:val="center"/>
          </w:tcPr>
          <w:p w14:paraId="0B980088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14:paraId="615909B7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14:paraId="2FD6A70B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14:paraId="58D32A9C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381685CE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5317EF39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5841512C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5CD3DB4D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4690FC67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432FD6AE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B45A0" w:rsidRPr="00F06873" w14:paraId="18DC5209" w14:textId="77777777" w:rsidTr="00D522A7">
        <w:trPr>
          <w:jc w:val="center"/>
        </w:trPr>
        <w:tc>
          <w:tcPr>
            <w:tcW w:w="3518" w:type="dxa"/>
            <w:vAlign w:val="center"/>
          </w:tcPr>
          <w:p w14:paraId="7C4C939D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14:paraId="20C7E9BE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14:paraId="305EF3AB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3" w:type="dxa"/>
            <w:vAlign w:val="center"/>
          </w:tcPr>
          <w:p w14:paraId="45B6B233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0CDF2885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68222F8F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14:paraId="02877877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222515D8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03C3C42F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0849F8D9" w14:textId="77777777" w:rsidR="00AB45A0" w:rsidRPr="00F06873" w:rsidRDefault="00AB45A0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14:paraId="5743D565" w14:textId="77777777" w:rsidR="00AB45A0" w:rsidRDefault="00AB45A0" w:rsidP="00AB45A0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14:paraId="605E7163" w14:textId="77777777" w:rsidR="00AB45A0" w:rsidRDefault="00AB45A0" w:rsidP="00AB45A0">
      <w:pPr>
        <w:jc w:val="right"/>
        <w:rPr>
          <w:sz w:val="20"/>
        </w:rPr>
      </w:pPr>
      <w:r w:rsidRPr="00F06873">
        <w:t>Таблица 2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493"/>
        <w:gridCol w:w="3046"/>
        <w:gridCol w:w="375"/>
        <w:gridCol w:w="340"/>
        <w:gridCol w:w="439"/>
        <w:gridCol w:w="375"/>
        <w:gridCol w:w="340"/>
        <w:gridCol w:w="439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635"/>
        <w:gridCol w:w="636"/>
        <w:gridCol w:w="636"/>
        <w:gridCol w:w="636"/>
        <w:gridCol w:w="636"/>
        <w:gridCol w:w="483"/>
        <w:gridCol w:w="439"/>
      </w:tblGrid>
      <w:tr w:rsidR="00AB45A0" w14:paraId="6C26583E" w14:textId="77777777" w:rsidTr="00D522A7">
        <w:trPr>
          <w:tblHeader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30B9C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 номер рабочего места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5501A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Профессия/должность/специальность работника</w:t>
            </w:r>
          </w:p>
        </w:tc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2E54F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Классы (подклассы) условий труда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567F5383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6DB3AE1D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212B9376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1FC4D256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5CC5F71F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31A63DD9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Молоко или другие равноценные пищевые продукты (да/нет)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519F82A6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Лечебно-профилактическое питание (да/нет)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6F640BD2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Право на досрочное назначение страховой пенсии (да/нет) </w:t>
            </w:r>
          </w:p>
        </w:tc>
      </w:tr>
      <w:tr w:rsidR="00AB45A0" w14:paraId="4057C9D9" w14:textId="77777777" w:rsidTr="00D522A7">
        <w:trPr>
          <w:trHeight w:val="2200"/>
          <w:tblHeader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14448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95A83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62631028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Химический фактор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0D6FC7FE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Биологический фактор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14581F9C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преимущественно фиброгенного 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13C17054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7EFEF305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Инфразвук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15BE02FA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Ультразвук воздушный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3584E38C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 общая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461A4A93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 локальная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79ABC5A3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4DC9EF0E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Ионизирующие излучения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56E4DB34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Параметры микроклимата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24BA420B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Параметры световой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188465E8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2A463AD1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4B2CFB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0976D8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211842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AC6302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5F250F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1D886A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072DCA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746BC8" w14:textId="77777777" w:rsidR="00AB45A0" w:rsidRDefault="00AB45A0" w:rsidP="00D522A7">
            <w:pPr>
              <w:jc w:val="center"/>
              <w:rPr>
                <w:sz w:val="16"/>
                <w:szCs w:val="16"/>
              </w:rPr>
            </w:pPr>
          </w:p>
        </w:tc>
      </w:tr>
      <w:tr w:rsidR="00AB45A0" w14:paraId="63A7ED76" w14:textId="77777777" w:rsidTr="00D522A7">
        <w:trPr>
          <w:tblHeader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E75CC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DF1B0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1DBCF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E7D24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7BBAF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C1078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4A7F7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07CAC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FAD4A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BD433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C87D6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80C6B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55426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E28D3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51531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EDBC2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58D8D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84CAA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5EC81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2E5A4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4ABD7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5396B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C9901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A9C99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</w:tr>
      <w:tr w:rsidR="00AB45A0" w14:paraId="0E603375" w14:textId="77777777" w:rsidTr="00D522A7"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4DC3E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 Руководство</w:t>
            </w:r>
          </w:p>
        </w:tc>
      </w:tr>
      <w:tr w:rsidR="00AB45A0" w14:paraId="5DF8D788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A2C32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001/2521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24A89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64C6B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28C2E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CA298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A710E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4156D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AD9B4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29A69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E9B00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11B71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AA6F1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75590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E4D21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5D45F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525E7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FDC7A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E0364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8EB32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7CDBC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093D7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889B1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B34BB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6CEE2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24942B05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71714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002/2521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1431D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директора по производству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CA19D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4F3C0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BEC55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A56A8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F59C2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748AD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FE371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93311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CDFAE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1EF2F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5CBEE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14B2C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1C719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3E5EC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C70FF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BBA95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5BE35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2E5D8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C799E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67144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826CF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9C2DC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1220AFAF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43137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003/2521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4F96D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директора по строительству мостов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5AE70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5D324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5FE0D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41270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82A3E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D70B3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D63A8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916A4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A6CFA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7A0E5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8602F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2D91C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3D7DE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13796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26567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D0D7F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FA27C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D4B93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D318A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64863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7CFE5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36F34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107E8650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0096D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004/2521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A71D1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инженер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136ED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90218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61D47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21809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4F5F8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11624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F38D7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86E20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98F6D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424B9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5B474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CB7EE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D088F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240B4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D28E6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AE8BF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3C6E8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69FFA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824B6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940AD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715C3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EC3A1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2369AEE3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F376B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005/2521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1F1C0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главного инженера по строительству мостов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8343E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D115C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3DBFA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ED1D6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8E3F8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27032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B1512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83186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4C6CC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F5F91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60D4C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D064D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BA221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BAA1D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DFE55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6DF67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955ED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63501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0560C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5F3A0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4279D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49B9C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130D4255" w14:textId="77777777" w:rsidTr="00D522A7"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6703E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 Производственно-технический отдел</w:t>
            </w:r>
          </w:p>
        </w:tc>
      </w:tr>
      <w:tr w:rsidR="00AB45A0" w14:paraId="06D55E9B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B67E0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006/2521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0EF4B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CF06A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3EAC9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6F6BE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8C4BD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469B2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B9E5A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AB248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A4815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02D8F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499CC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1112A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04802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B4638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5A2CD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764FC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DF56D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125B6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486EB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CBE0C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7A457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C8FCD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9A18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5EEEA039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9B0F2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007/2521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A09FB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1BD57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D939F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912BE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4EADE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71BD4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77FE2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5CF29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D3199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8A93F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5C702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46A1A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B4E46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AA2D1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917D2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7A8C1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5E440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646DF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DADFF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CED4A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C1074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40E4E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99DE3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499398DE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85860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008/2521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743DF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79409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B0766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BAAC6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73B4B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E9BD0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04C36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CA144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79906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A6D09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9CD14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16436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24846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F785C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D33B5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99617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3CBD5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3790E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BF153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9E696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3F512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18A40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5A559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758BE0CE" w14:textId="77777777" w:rsidTr="00D522A7"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5C49E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 Отдел кадров</w:t>
            </w:r>
          </w:p>
        </w:tc>
      </w:tr>
      <w:tr w:rsidR="00AB45A0" w14:paraId="25615265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3C406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009/2521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7EF20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18BFA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7C545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BC40B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0B34F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FB15E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8457F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30AEF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B652E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97B28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A89E8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D5EDA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0AA10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CFFAA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CEED1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69ABA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EBC11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5CA1C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B7D94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17BEF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06678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BE25F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C36E0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248951B5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A2C19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E9699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кадрам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8588D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E0AEF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A4753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32CAF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A1B18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24B10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A7643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BC24D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DF036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93884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E0B6D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D2E07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F951C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C3FDE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EFD43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AC36C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BDC44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20F30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171AD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6DB42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A3F96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A4C79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64FAE0E2" w14:textId="77777777" w:rsidTr="00D522A7"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10578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 Бухгалтерия</w:t>
            </w:r>
          </w:p>
        </w:tc>
      </w:tr>
      <w:tr w:rsidR="00AB45A0" w14:paraId="510C40CC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922E3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011/2521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0303D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бухгалтер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B61FA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E8078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75AE0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A2BA5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D31CA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FF215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AEC4F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C6568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F3228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7FB36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12A95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F78BE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BE1AB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12DDF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DAAC6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1459B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C36BB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0762C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665C3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EB981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36B7D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36CAB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56713F73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1EBC4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012/2521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2A0D2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бухгалтер материальной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47090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31268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A1027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E8196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2412A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EDA43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C2516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BA0B2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4AA12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1406D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56509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5FD5A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94451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2BE3B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CAD0B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B51CD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21798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409DD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F5155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41176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2ABD7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B3D7F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6B2CCE12" w14:textId="77777777" w:rsidTr="00D522A7"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9C105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 Отдел главного механика</w:t>
            </w:r>
          </w:p>
        </w:tc>
      </w:tr>
      <w:tr w:rsidR="00AB45A0" w14:paraId="54E7413B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EA864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013/2521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2DD71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механик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A2496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E6D46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6F410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1F23B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AA838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843CD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1ECE7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E2595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8ADA8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EDC75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05B9E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B90C6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1DF4E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493D5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C2793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B0E15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C270F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74BF2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D6D61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E0522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BB75A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9E8F2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1ADE3826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BE61C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B9037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главного механика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C73B6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3EE7B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4B1BC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75C77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72B53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9FD32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7471E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41C88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B71D1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E3D5B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8ACFE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57C05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7BA70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C25E1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A0E0A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D6BB3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D8D2F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22517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9BB56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8BA17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BE12A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DF0C0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2367368A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1CD31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015/2521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DABF3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механик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E5B09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B4590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79ED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261E7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6A713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867CF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73C5F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7DCF0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7CDC0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12864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B674C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AA394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651E5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4A6BA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114B1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7ADEF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C87E4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A032E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CD464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0D9F0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9BBBB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7C6CD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7320A39C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A410D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016/2521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26F79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Механик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F58D3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37284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113FE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CE44E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36620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5AA58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8C9B0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24793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4A2D3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B627D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245E0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37AEA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33DF0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012A9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CC1BD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55661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3A6FC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DEDC9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C168A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D848F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7459C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A5725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4A393BC7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318B7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017/2521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BF139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диспетчер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5F61C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369B3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ED158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5F846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68462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5735A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B152E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C74E7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19716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1FB41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4D8B8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EDE54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82841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12BE1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12B69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F2C67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B3E13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D4316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792E1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EAF09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1DAE5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B5603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4A750BFA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B72FD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018/2521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B2155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Экспедитор по перевозке грузов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E91E6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3FCB3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64554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292DA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C9793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3B540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1424F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DA814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9D619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B4F86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AA638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B82EC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E70C6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D417F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A880A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5C4E4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34AC5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C3C99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196CD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7041E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9DFD2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06D70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162378A1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59522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019/2521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B0B3C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экскаватора (DOOSAN DX 520 LCA-K КБУРГ, 9815 АЕ)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EE83F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49289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A719E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9A503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054EB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AA77F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C7EC6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C530C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ED9B8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73BA3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BCCB9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DA5AD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DC73F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591CC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B2B11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41EB8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F43D1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D80F3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CCA0D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4385F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76319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5A1D5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34735956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D787E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020/2521А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85E42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экскаватора (DOOSAN DX 340 LCA-K, 7651 АЕ)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8EF60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812B0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5DA0F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F5C8C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243CF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44445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FFCC8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560C9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2EDE5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15953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0B1DD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85F69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52AF9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27036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BB693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BFCC5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0F781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7E79E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16525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62279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952D4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F71F2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0169D38E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37123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021/2521А (020/2521А)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C3410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экскаватора (DOOSAN DX 340 LCA-K, 9929 АВ)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A3142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489E6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F233B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B7640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84306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411E6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3755F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E9BFB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6BD6C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1B2BF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71975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C8AA5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3AD5F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2F5E3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3D422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1F055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1DBA0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7627C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E0248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E5395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D5756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04DB9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7A7B55E7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E5A6E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022/2521А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41E91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экскаватора (DOOSAN DX 340 LCA-K, 0057 АЕ)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9789C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8E0F4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EE062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6F698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2F311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7AEDD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020FB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21C07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E0642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6FE3D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85AD7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5C84C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5E71F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4759B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4894E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85EF5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3C7D2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9A2E3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EACC4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AC1F7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3F868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1987C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3C2327A2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9B732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023/2521А (022/2521А)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9CAEB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экскаватора (DOOSAN DX 340 LCA-K, 8791 АЕ)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E6F09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A838A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92452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746F0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D4CC7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B4D89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E4ABE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A4BC5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D9BE7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6C3D1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71344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EEC70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57405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4B7AA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AC617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23B6B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259C4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E9AED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E5D79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8C48A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CCA44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C7480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35C18C93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B44BB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C896F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экскаватора (DOOSAN DX 340 LCA-K, 6873 РМ)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54A7D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B7FE0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9A513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2A03D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E33C8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9601E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D4B6B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73621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87596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7ED6F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086B6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0E6EA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B78A4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41AE6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CD482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555DE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013D8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A353D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D3C90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D45EB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41B93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6C4C8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7DCADBA6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3AA49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025/2521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C90FB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экскаватора (XCMG XE210WD, 0835 АМ)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6DD28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324B1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77F7E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6EB33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DCF09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0579A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192ED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2613B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D0379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F268D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ACBBA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A89ED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E23A0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D9FB6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8EBA3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89DBD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C3BDF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5AA38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40A89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8FAEC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31A61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BCD1D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4340F902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59787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026/2521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70907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экскаватора (DOOSAN DX 210 WA, 9928 АВ 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6296B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3BFB5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26EA4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F7DC8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D2E17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201FD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7363B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C6063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E8C9B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90313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BC4DB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FD42C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F8F24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73DAB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9ABCE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4CDD2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CC093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8A4EB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FB4E4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F6B44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70359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46AC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64A121B6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9D9BB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027/2521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6B9B1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бульдозера (CAT D9R, 0108 АВ)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29928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E62DE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7C35A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24661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6D99B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AF942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D40B6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C6BA8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EE786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8ECE0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82D9F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F13A3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5232B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70197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8E415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6DDFF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36623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61F2F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B3405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B8AD3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DAD04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74384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3DB7AB24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973C6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028/2521А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F5FE5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бульдозера (CAT D6R, 0377 РР)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2BE45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E2C98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5ADCB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D1748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702D0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7CDC3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18B59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FB67F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D0C0E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854B0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9B9DE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05DC1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D9668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3E17E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28368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C201E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CF378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93377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C4049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F0A9F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B60AE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CE12E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74DB5035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2D56A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029/2521А (028/2521А)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61FE9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бульдозера (CAT D6R, 8988 РС)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70A9F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36458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15EDD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52018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10BF1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80316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F4C21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C5EB1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D937F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459BD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7819A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7E509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E5F6F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3F1F7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A60C1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2B9B1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EA749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8687A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0F45F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FB2FC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65B1F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6989E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36DB3F6E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A0E86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030/2521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01A27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бульдозера (Komatsu D85 ESS-2A, 2604 АB)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C1CB2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9A710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EFE52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37C71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DD8BB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465E9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A8E3E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3D306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778EF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B3F9D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836C0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D3ABE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7747E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0DB06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35FAD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E61C7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DF112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A275E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925CF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042F3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951F0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D3867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4FAE57D3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1D268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5B81B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бульдозера (Komatsu D85 ESS-2A, 8792 АE)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8B918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5A0E2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DCE30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FE519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8DFE9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6C47F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126EA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2CE4C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51586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B9EE9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02078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E740C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ADB6E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4E081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9859B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B62CF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E748F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E6C16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95B97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F92DE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61B8D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FC575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5F19C194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6C299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032/2521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84944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бульдозера (SHANTUI SD22, 2827 АB)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39E69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5158C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C6824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81F24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37947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482FF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64E52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B8F67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D33A0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64C98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93E40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9F01C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1351F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3B0B3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2A7BE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DFF97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73804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0C5F6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B412A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3CB1F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85138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4AC2A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1976C80F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2426D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033/2521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F35C1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автогрейдера (Volvo G946, 6872 РМ)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21224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2D70B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49CB5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0983B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0E100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8946D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6E7FF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30F27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D1913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BE009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289CF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1B2F0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E75A2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7AA91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B5BB2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D9EBA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319A9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046C8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C4FA9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CE7AD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4BCAA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AAFB4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4A0BC178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E5A54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034/2521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01F5E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автогрейдера (А-98 М 3.1, 8085 АЕ)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443ED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2CA63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F13E1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E87F8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704EB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883D3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A20B9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A2EC0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44C7E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B5547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761C8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30D24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002EA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0AD1B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1BA4B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8B789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9D3C5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201A5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9F3B7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B854F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A0455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90409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3C34BEF9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09EAC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035/2521А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812B3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катка самоходного и полуприцепного на пневматических шинах (XCMG XS-183, 0207 АЕ)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62A82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DABB1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4814A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4E415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2C555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D26B5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6D54D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5D246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49A0B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A8440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46CAC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DE5FB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0B533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83328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353F1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C1AF4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6E9F9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ED71C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326D7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9DE1B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E91CD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05665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581E8067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8F317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036/2521А (035/2521А)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6AA33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катка самоходного и полуприцепного на пневматических шинах (XCMG XS-183 S, 9820 АЕ)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0432C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1D905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36C6A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6FA9D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D4822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91666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12A0F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B6D17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8EADF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B5314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313CF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FC184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C727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00708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E9224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D5536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EDDDE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65C87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C790B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08558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C64F6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E1B66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7FDF6F1D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30CF4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037/2521А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8BB04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катка самоходного и полуприцепного на пневматических шинах (XCMG XS-183, 5963 АВ)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F762F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9BCA1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A5791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23A79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E25C0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F217A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82D6C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75AFE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EB4D6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05194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A7566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AA0A8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61B7F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DBC5B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3DCE4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1F8C3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527DE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B41C9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B9D6C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72396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10464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66192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32F29091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B6A14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038/2521А (037/2521А)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54D58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катка самоходного и полуприцепного на пневматических шинах (XCMG XS-183, 5962 АВ)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8FE47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3BCBC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06178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C1FF7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718AF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EDC5D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CB3F8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507B3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93420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599D2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EDBB8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3F066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E55C4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121F3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44010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E956E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B75CB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6DBEC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3D161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85278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494DB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3734D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2DD67446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A0E5B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039/2521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996B8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погрузчика (DOOSAN DISD SD200, 9528 АЕ)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C00AC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69D56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2D705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3CA1B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149BC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A836B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490C2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6370E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EE639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6FA1B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9C187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625F8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F8560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0A028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1075D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84E5A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6A6AB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8CD9C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8B855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86BFC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783FF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3A18C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49ECED66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37686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AC785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погрузчика (DSID SD300, 1136 АМ)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910A9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5098D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04B40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7BE37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D1FB0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995C7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7C4DC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C0359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D3BB9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D0675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1A875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C7210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4AA5C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C722A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894C9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4B1FB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0D323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4BFCF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343DD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34233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38AA5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EC650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52D1813E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5C47C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041/2521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3B9D4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погрузчика (DSID SD300, 9581 АМ)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0E694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EA1F5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C01B5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E5222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5B4A3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3C08D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2BCB3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1EDB4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CF5A1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C0AEC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FED36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00E39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281B8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B4032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EA8A9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D4E0D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23AD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5961A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03A83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5A404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615B2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F1F1A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4F88A6DB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580A0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042/2521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868F7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погрузчика (DSID SD380, 1137 АМ)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3A433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3141F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BB6D6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61D54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3ECC4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2E581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F7387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3DDE3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8375B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46F59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48B07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A5D24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8148A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CD44D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D62CC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812EE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F2295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29CAD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58B10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8CB94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ACC12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7B697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40EF4D40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76101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043/2521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54888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погрузчика (CAT 262, 8558 АВ)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0700D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B7B80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1BDDC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17F11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88B20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21C87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14AA5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D6AF8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18C09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A1F01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84B73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7675E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96EBF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E7985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CCC04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F9999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8542D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6212F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7F486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0A799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E7FA6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7D81F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6804A29B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73616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044/2521А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6C550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погрузчика (CAT 428 F2, 6544 АВ)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06D89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B0EE8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BB95A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69BF2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D7029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8A9F3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0AC45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1B22C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114E8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FF94D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FF0F7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00597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75D86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FC49B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A4472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4A3E9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50132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FA9E9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A3239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99CAD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07C2F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D0742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046E48DB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DEF51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045/2521А (044/2521А)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6E4D7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погрузчика (CAT 428 F2, 6543 АВ)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9E0E8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A0B53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54430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9CA47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5EF85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69425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24158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5A757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585FF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677B5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F3EAA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7D38D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FB8BC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2DC65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1F56F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582DA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DB428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94AC2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9D565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054ED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ADAFA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373EB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3A00DC0B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EDA08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046/2521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33F98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погрузчика (CAT 426 F2, 0357 АЕ)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F8FA3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A352E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B0B36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E01CF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C3E45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1B57F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0B46D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A9C6A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37BE8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9424A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4F8AB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8A4D9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CFD7B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93B8A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2101A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49CCC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417EA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A3B0E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C602D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675D5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75137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78D14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18C8C9DE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0670A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047/2521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1BBA2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погрузчика (CASE 570ST, 9259 АЕ)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C0AEE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0293C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EB4A0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83AC2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6F7A0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A94B0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B0991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D2A9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87E80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DC3F9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80336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42104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773D4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776DB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B8EEE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B203A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42576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1F3C4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57EB9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F61FD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2FDA4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D60D4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274BB990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F5186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048/2521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B5D73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погрузчика (CAT 962 H, 2149 РС)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0E7B3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99371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E3F00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7B577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D748C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10886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4DF6D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046A8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76B82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824E4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01216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6A533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06472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E59B6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86D91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44179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48A39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B98FA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C80C4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8BABC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49BCB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DAC1D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1AD7FAF9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1A9C5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049/2521А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EC4C9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(КамАЗ 6520, А 224 ВК)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43CD7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2D60E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EBA3F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FDDBA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DF590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66379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7010A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3B73E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D9C58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7B7B6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39CA1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0B1D5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70660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07A7F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C44F4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2243D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90676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DC3A3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B2B26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73635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B73B2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66124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7DF9038C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C3D96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050/2521А (049/2521А)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773D8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(КамАЗ 6520, Т 266 ВЕ)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80FF7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D68AA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92B2A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DCF6D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F6F3E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F764D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E4856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DF104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7FFBF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F1DE7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F13E4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EDD2D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BDBD9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2055D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8A64E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4E1AE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6A1A9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8A8EE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985C4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17EFA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526CF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2ABF4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2618718D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09FC4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051/2521А (049/2521А)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1F471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(КамАЗ 6520, Т 279 ВЕ)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F82D4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ECEB0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026D3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2413B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14692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13070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01C68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28FB5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3FD09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32E8D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1C00E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5ACA7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156A4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9B111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EB7D6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363D9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E5C90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5D34E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C47B2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B6830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CE86C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15603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6036DDDD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C8ECB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052/2521А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2DEEB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(КамАЗ 6520, А 463 ВК)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2AB75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C889E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5F421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76C71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C1993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20ED7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41BC9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EC39E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763F5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68C01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9D801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475DA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E18A9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8EAD6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9F2DA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A6FC1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20EBF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087F9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1404D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0BB54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355B1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F3C76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4A0786E5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EA60B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053/2521А (052/2521А)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8E43B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(КамАЗ 6520, А 624 ВК)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C8DCD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CDB6C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EA5F8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600A3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75056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5DDC7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DFD86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7F094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945C8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AEC8E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5D937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F0194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0562E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AEEED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0C675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E492C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DEA13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DAE60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B6DBA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166CE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5D2A8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34FE2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3CF4916A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CEDFC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054/2521А (052/2521А)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6B8DF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(КамАЗ 6520, Т 055 ВЕ)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31165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31EB0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116D7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A0471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D327C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AAA80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FD1C7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39C7B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B0749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75203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61BEA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DB595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FF4E9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7818C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5C780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7521D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A046F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D04AD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D4591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6AEDF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39284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CB011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5F6EB2EC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7B57B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055/2521А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E1CB6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(КамАЗ 6580-S5, Н 468 ВС)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44C47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3132A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726BA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986D6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A93DA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AE8BC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352AF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BEC94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3CB0C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5702E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18649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D7BF9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DCAE7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1DB2B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5E232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7633C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AD392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7566A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F0E3D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60DB7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D108F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522C0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6A293573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D2E70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056/2521А (055/2521А)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F66CA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(КамАЗ 6580-S5, С 242 ВС)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B2625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725A4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FE06A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51D24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FC4AE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D15AF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9CF0D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D0E41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CB1AB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CD194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4F8C2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C1EDA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C6B57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2CB75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81D93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77330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ED6CC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731B4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EB79B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A86CE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664EC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E8198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437FBE23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F466F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057/2521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1E60E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(КамАЗ 692113 (ДМК-80), К 793 ВК)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77611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D4A8E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5FFE2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A526E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D17F5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0F4B9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D43DB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508F7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9C96F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58F15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2FDF3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9217F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AD5AC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80898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28654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C2CE0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65DB7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A0918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FB140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3CF8D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21FEF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3FBE9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181BBFC4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AE144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058/2521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4D30F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(КамАЗ 43253 ЭД 244 К, Х 016 АМ)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5CB55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A5D89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73211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C8B84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528EF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42F69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FAD16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4122E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E3FB3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2A236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9D3B3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F5F00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05C27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02101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31346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B5182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6C995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444EA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8AAD5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28DDD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D4396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AB279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220D6276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98787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059/2521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51C11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(КамАЗ 4671М3-20, У 174 ЕВ)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69B68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8BEF5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6AEE4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44AAE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5D633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B331A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83DDB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DE2C8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5EBF2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D76CD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78619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4552C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862DB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944B3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17AF9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B714E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AAE4C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17528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C4D8C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BD5A2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3880C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B140B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05D885A1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870D8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060/2521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1DD00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(Газель NEXT A32R32, Р 537 ЕУ)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C25F0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C387A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36CBF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3A5C4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F1E79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4DFAE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A007A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51618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16B70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77881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ACB55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B4DD5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9CF2B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17CCE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1C171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AE225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68802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085CF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E4181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7C534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94155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02EA0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57F51211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8B33B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4C2FE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(Газель NEXT, К 152 ЕВ)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D76A4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14A45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2990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E60E3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BD32C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52808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1941F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0362F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F7675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44E38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DA7BB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C970C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F9476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353FF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E2CE4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0F54F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3AD71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5ADEB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1E8C9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033CB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E02F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05861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250DA318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C3097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4FEF2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(Toyota Land Cruiser Prado, У 555 ОК)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9696F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2B505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B6BB3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38954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C49BE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9D496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15CA8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06D21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B78A2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3C28D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F7100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2DB8A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12952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F1880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FC8CF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B80B7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9B944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93C09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50D43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EA675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8B969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1D608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017D7DAF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36871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E9601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(Haval Jolion, О 484 ВН)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18FB7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73262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8A47B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EDB96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EF802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147E9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49043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3406B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F1F4D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4BBB7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62D33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4EA84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9B3CF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7F4D1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BC3D8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9107E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EA35E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222C0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006F1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B2E86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8A747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A3944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070A2B8A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4B540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E365E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(Toyota Probox, Т 764 КО)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C8967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42689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B35CC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FACB5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57469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3B9FA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68246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4A5F3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34616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88A54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85F1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A4E33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AD004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F1ACF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84760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B0307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40749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C493A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61314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AB5E7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53923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1DD89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1BB2A488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5001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065/2521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51134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(Renault Duster, С 222 РС)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5C4E2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2DED3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F2AE7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1C411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F9966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0BA3B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957DF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0DA98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2D2FC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8EC4D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21C33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4A284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F756A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C4F77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57BC5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E25E7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4E6F1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08B53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1D2CD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4D10F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91833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62BB2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1BCFC9A0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5EB55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066/2521А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5EE24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(Renault Duster, А 767 ЕВ 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1CAA2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B919A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1AC47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EFA8B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27BFF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FBE72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E0ACF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5991F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40CC8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F41CA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FD344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CA4A7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96F76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9D9A7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3B604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E8911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12829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28719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99563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8D389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C11D6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91A76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18171427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76C33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067/2521А (066/2521А)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2CB2E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(Renault Duster, К 032 ЕВ)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D84D8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2295A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D2D87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C82A8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150F5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FAEF6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BDFD2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A4D13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FB69D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178FA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EDF45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C4B51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64A96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C45B3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EB412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2FC45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8C46E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87D03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4BF42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E3112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16D95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9CD15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2B82E0E5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6CDC1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068/2521А (066/2521А)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43E92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(Renault Duster, А 333 СВ)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54104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01337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20DEA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0ABF3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56F8F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9B422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4695A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E7472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A1CB8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09FFD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A9AAD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0CA82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9B4E5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190A3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AAAD8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D13A4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B50B2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79F03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027E3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B21D2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15ABC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6BAAC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3587ED4A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FA73C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069/2521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396BA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(Renault Logan, X 825 ВР)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E4640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DF13E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0B3BF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09462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D53FE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02474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765DD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FBE20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1AA18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B364F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368A3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622CE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60DB6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CED21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5DBE7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61222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6888E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5942D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64FC4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2E298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FBC05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0E881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51028EB3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A7114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4F22D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(УАЗ 390995-04, Р 260 ЕУ)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F78B1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9F98B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B1A60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3A36D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561AE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5349F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49631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6B6BC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13A0B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A69E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8C698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BA226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C5F37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1A5C0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4A123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A9003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797DE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E06E9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FFAF5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F6424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5A1F1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67D27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19381D7C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2956F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071/2521А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F96DA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(УАЗ 390995, О 760 ВТ)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F0CDE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16F04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0CAED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9BEF7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3E197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63F2C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6487A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B47AE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DB4E4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56C9C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87C08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F1EC7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08BB1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FEA2E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BD7BC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429EC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D2A43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F3B7E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E35A3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097B8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D59C3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D6319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22F3EF30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CFCC0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072/2521А (071/2521А)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D3FCC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(УАЗ 390995, С 049 ВЕ)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95CB1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9C246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2DDD2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8A41E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0E930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2C680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9F128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96C44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F4753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42996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02C72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9EDD6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9FFDF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DF1F9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CB871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09A59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235D6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C37C2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7DE8E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5D144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DFB54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39EAD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03FEFBF9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2BC22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073/2521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C52BF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(УАЗ 390995, Р 319 ЕУ)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34609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6BA5F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CA549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1BDB4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B7218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8D4A5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6A152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BAEE7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5BD93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A83E4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6B532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622C7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51235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C533A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5B0A8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AF786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AA79A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09058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2514E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9FE97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CC445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66635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0E1AC8B5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15255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074/2521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4783E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(КамАЗ 6460-73, К 603 АМ)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9C1F5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6A3D9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C8C70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88523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C655A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CFD8E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C1FB6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D6693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8E87A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F68EA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CC2C2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C5F16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CB39E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7987B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58832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AC127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4D019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4418E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7C8EE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8392E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A7975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659BE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06EBD71A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928EC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075/2521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7C965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(КамАЗ 65806-Т5, А 304 ВК)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A0D2A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BE80D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60F9E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60692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AE497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454DB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C27BF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1B2F9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FE754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E6D30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3B900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117BD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C8C76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960A8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1F275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356BA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6FDC3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5F9E5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4B501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4B86C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7F2C2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CDD18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3683FB63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A7B69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076/2521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15B1C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(с КМУ КамАЗ 53215-15, Р 736 ХК)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50F13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43668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C06FA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883F1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EA5FD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6C150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6E5C9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E2100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8D9ED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1407F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82181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E3459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F232E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98DCA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56E19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194AA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51B89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2457F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4FA58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8DFD3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370FD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67E9E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445B871C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4FC39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077/2521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0FE57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(с КМУ HINO 732302, Р 322 ЕУ)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E26C4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61DA6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03E32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2E2B2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3B5FA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D1385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6B8E7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4546C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B9B23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F7957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2ED99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5F49E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A2218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ECB8F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7FD64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4C8C1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A7BCA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FC37A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EF6F8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96B64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DAD38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F0A0F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6C78A444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5B082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078/2521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55795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(с КМУ Isuzu ELF, У 555УО)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1DEEE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61FE9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7099F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CF383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ABE17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F51E4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98068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3F365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159F5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8FD69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27C84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3C185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7E06A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D176E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CC488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07222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B549F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E2895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BC23A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AF9A7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C5FCA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79A34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12DACB2E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42B29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079/2521А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CB699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(Автобус ПАЗ 32053, О 081 ЕУ)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9E61A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152C7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58BC0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326C1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6907B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59040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FBEAD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6C13D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41F6A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9F119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72DA4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2C723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25959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E7DEB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58537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88056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4336B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96506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97AED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1AB70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EC9AB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F7BB5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168F348F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B15DA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080/2521А (079/2521А)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61D2F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(Автобус ПАЗ 32053, Т 507 ЕУ)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E8042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F460F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39269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8B666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E4193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A83BB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084C5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66D7B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6F57F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8F2EB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00305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4A8DB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2B436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C4A5E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1E25B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9A25F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B0377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4BF6C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469BB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CF8AA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06E8B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1B336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13AB4E3C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E0126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081/2521А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2E41E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(Автобус ПАЗ 32054, Е 784 ВК)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A2D78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33B1C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39228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EE3DB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C2FAA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17FDF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77BAD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477B1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4AB31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4817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A7C0D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9D052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DC040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9396B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092B2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C9D7E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6BA29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4A2CA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F4D9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718F8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9BDB7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3EA77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0D4420DC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E50AA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082/2521А (081/2521А)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D6344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(Автобус ПАЗ 32054, К 454 ВК)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A08DE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71291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42447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48DB9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1D650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B9C5D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E78C2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F916E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F0681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D73CB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3FF41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84137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EC62E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9BE0B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086BF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222E3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53746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A67D4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1FB94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136EA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8997D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923D3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50DD4F7E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AD474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083/2521А (081/2521А)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9440D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(Автобус ПАЗ 32054, Н 556 ВА)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884DF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24297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56A1C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882A7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D1669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5A003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C6B81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900A3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E5AA7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CA5F9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C1159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6537F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21B65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5DABE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98BE0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BE9E7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D1C3C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50518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5496A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23C8F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E0F50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251D2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513D8258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3F702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084/2521А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BFABF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(Автобус ПАЗ 32057, К 157 ЕВ)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35FED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7EA11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F6325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F6F92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C1C93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51916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442CB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74D5A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34573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025E4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E885D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63691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C364F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05D1E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52EAF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0C708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45B56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4BDE8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A55CF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EBCA0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B2D3D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75189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21A28CA0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BE3ED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085/2521А (084/2521А)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7E766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(Автобус ПАЗ 32057, С 904 ЕУ)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91509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CE994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DA78D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5ABC1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EE1B4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99BF6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516E6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05029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40416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19E64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A343B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69F09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3EB4E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AFE88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78434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B9081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77BD9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B0E09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A3A93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9F5F9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23486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9D466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46C050ED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F99A6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086/2521А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A48DA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(Топливозаправщик УЗСТ 6619-10, К 760 ВК)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DAF07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4728C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F3E1D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2C9C0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6A699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62D1B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13B12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80A31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FDE62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741BF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62E2B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9FB76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4CDEF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1261B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3B043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1E8DC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32ABD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7440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FA84C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C3DEB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44F7D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E3C9C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0D94565C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ED5D1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087/2521А (086/2521А)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189EF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(Топливозаправщик УЗСТ 6619-10, К 610 ВК)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96FCE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7163A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09559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262E3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C8E1E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90466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E96FD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74CBE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BEF7E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38CEA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5CBAE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7C034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963A7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4ED81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C53F9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25CED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7CC40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7A1E8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F2325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81A22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36595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0ED1D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55260F02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C1BE9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088/2521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B8CBE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(Топливозаправщик КамАЗ 4671МЗ-11, К 041 ЕВ)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72D66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97E87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BDD5C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C0042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6B68A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9B133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3C9CB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55D94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7C36E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522C4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79982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CDF90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D7C04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F9821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FFD18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1695A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778DB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8591D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39649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D59DA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0DAF3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07968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7A0A3CDD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1A9D6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089/2521А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14D1C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(Бетоносмеситель КамАЗ 5814 А 7, О 183 ЕУ)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BFBD7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D37A3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041B2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9236C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4B5B9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0467E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11B79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BC228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862BD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4D1F9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C2A69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7D156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AA7BF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62760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5655A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20346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87BD6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7A95D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D2A55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1D740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F8718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282B1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66CFB244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CDE1D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090/2521А (089/2521А)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5EFDF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(Бетоносмеситель КамАЗ 5814 А 7, Р 442 ЕУ)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4160A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2650A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F1941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CA829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00544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AD68C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997D5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6A9E1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40B62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97993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DD46D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F3A45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F539B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B4B2B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3A24E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A576F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D200E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788A1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56395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E3C10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705F4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04738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38D337C8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F6C07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091/2521А (089/2521А)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42159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(Бетоносмеситель КамАЗ 5814 А 7, Т 963 ЕУ)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43B1A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022A8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2764D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54BBD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B5F27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23287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D3BB9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D0545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40683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EA10C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93124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3172D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100A7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6E0E9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3343E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C198F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16FD1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F8841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F068A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EBCA0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B13B1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34BA1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47BE1FB3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0FB51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092/2521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A23CF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(Бетоносмеситель КамАЗ 65115, М 097 МО)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09D03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8654F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76EA1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FF441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E3974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3004E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38873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A7B0B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32C8E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52F64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BED50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FFB2E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7F32B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C883E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79C37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4D423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F20D7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FBBE8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C976F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E5E2D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3BDDF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BE5B3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3E774980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D3043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093/2521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56C62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Водитель автомобиля (Гудронатор </w:t>
            </w:r>
            <w:r>
              <w:rPr>
                <w:sz w:val="18"/>
                <w:szCs w:val="18"/>
              </w:rPr>
              <w:lastRenderedPageBreak/>
              <w:t>ДС-142 Б КамАЗ 561153, Н 881 АА)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FC4A7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C0921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B1494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56241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B2FEF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EB17B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F9180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1C856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35F89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8D7EB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43C4A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DBB95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614E4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053C1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DECB3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27ECA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AEA86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80045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332D9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67AA6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00268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D1DF7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7620AC61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4B88D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094/2521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CD9C0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буровой установки (Буровая установка BAUER MBG 24)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E7EFB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E5359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4605E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5C2D4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42D56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011ED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08087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39EDE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68E95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CBDB4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A859F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8FEF0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D2F13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7D5C0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4001C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90566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509A7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42C5A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A4C22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BA088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E5BDC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AEE8A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B45A0" w14:paraId="40E39E02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81F14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095/2521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1254A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по ремонту автомобилей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46BAB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772C0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1892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583B7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EE464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0C04C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1F924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3C1ED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77DE8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A15C6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63AAF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A1EEB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50A6E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2072B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DCCAA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57B7D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34BC7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2E5F9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161F9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C5ACF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88FE1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88459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3F7BE402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3183E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096/2521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9D0E5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 по ремонту дорожно-строительных машин и тракторов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3C74C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58C73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DF696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DBD89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10942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0FCB8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00829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9FA92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2A5C5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2587D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DA18B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F28F0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66C18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1A859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85061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479EC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A262C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B522A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FEFB6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000BC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D12F0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05257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1AF68C2F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E6F22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097/2521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E56CD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Токарь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8D01F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9151B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F8FCC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0523C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B1EF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203CC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C9787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1F279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3F058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C3E9E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F219C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D43B6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F833F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EE582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B7DC2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86A3A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4140D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62609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202F7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C99AF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4A81B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5F4C1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574EECA9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6CB6A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098/2521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A7D46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Электрогазосварщик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8C1BA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0DC44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2F1C1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54E7B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4AE12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AD58E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39AC0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89754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647AA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C3624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9DAA9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A70FB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11DE2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846AB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FFB61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F8891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B0D66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1E287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02A75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DB374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E3B9B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587A0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B45A0" w14:paraId="06C460C2" w14:textId="77777777" w:rsidTr="00D522A7"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D9E21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 Отдел энергетики</w:t>
            </w:r>
          </w:p>
        </w:tc>
      </w:tr>
      <w:tr w:rsidR="00AB45A0" w14:paraId="4E595646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C0AD5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099/2521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C7E68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энергетик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E2F0A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361D7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14406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F8A7A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43CC7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06D5A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404AC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80A01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8A3AE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022C6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6F7A2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AF519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D9D2A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72ADA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7DA65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63C91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26AE6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FD9BF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54C71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679DD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1E458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5EF7E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45F956FD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4F90D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100/2521А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74B15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по ремонту и обслуживанию электрооборудования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C5498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A191F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6A4C4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FC666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F162D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6ADC9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9DE6B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AA0F5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1A7FC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A4B79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2485A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2766E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A3779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2FED9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BA9ED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6D321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268F5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55DC4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F0DB0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0E59D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99EBA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F1DEB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534ED0AF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8AF93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101/2521А (100/2521А)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87432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по ремонту и обслуживанию электрооборудования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28851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868D3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E5146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4BC86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54A26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E690F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55691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AD8B1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BEF01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0D754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59E7B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1BEC3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40E5E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C16B9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489BE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91BB1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C2665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DC4E4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B2CDD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8F436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19131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FE494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6FA1FB7F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A8AEE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102/2521А (100/2521А)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49B76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по ремонту и обслуживанию электрооборудования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0D666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1D2BB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2215B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A712D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89F54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94843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A0BB0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34946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2CF89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4ACC1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858B8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46210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6D7D2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6828C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F01BD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6851D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182C9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73C9B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0E4D1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B1575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7127A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0A491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28752520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3A2DA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F7071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дизельной электростанции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D89F0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59B1E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0B978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C10C5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03D1A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8DEDC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E7881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5BC46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8B51C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CC2FE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55B19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8BBCE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DC020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4795D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4C799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E1E5A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3345C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08B98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C2994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802BB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18DD9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F913B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666B48C8" w14:textId="77777777" w:rsidTr="00D522A7"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1DFC7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 Служба охраны труда</w:t>
            </w:r>
          </w:p>
        </w:tc>
      </w:tr>
      <w:tr w:rsidR="00AB45A0" w14:paraId="6492F097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D3FB8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65EA0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охране труда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CEC80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DDBAE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58B0B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7F890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B8049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95002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33B63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E1C13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BED43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DF3AE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E2DD3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4CB2F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7B55F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9EF99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D9190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A1E3D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AF18E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5A652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E754D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AECDD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1B961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5A845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3E957640" w14:textId="77777777" w:rsidTr="00D522A7"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24B08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 Дорожно-строительная лаборатория</w:t>
            </w:r>
          </w:p>
        </w:tc>
      </w:tr>
      <w:tr w:rsidR="00AB45A0" w14:paraId="3FAFC97D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E6401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3610E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лаборатории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32E6C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CD168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E4DFA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65CC0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50529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7DAAC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0C423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5445B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573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36D69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D33C5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BFB00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CFBF5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ECA0E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E4D8F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65487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9AB07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6F880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C2A8D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D35B5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63739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564C0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2ADA179A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D1A08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08D00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лаборатории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22A7F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918FE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49A7F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BCB67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B1055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26BC1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0A7DE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8C953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45DD8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4FC5B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605F6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3A13B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14847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2BA42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451F7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D60EE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0562A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A6216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5CD8A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F0E6F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D8AF0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C0571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0551CAFB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C8274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98328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Инженер-лаборант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D6329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5EA4E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E88BD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4A1FE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B6EED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F53C6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1BA2F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47021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28270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6D853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9B803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93A36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EFF72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E8E25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3F06C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F3F9D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C4057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12A31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0667D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C98FF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A41AA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9EFCB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3992AFF9" w14:textId="77777777" w:rsidTr="00D522A7"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E4B22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 Дорожно-строительный участок</w:t>
            </w:r>
          </w:p>
        </w:tc>
      </w:tr>
      <w:tr w:rsidR="00AB45A0" w14:paraId="54F4824F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75B35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6D8F7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участка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26461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5BA31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8D89B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EA21A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1ADA0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2AA21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98657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79EA7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24955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82411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06D27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C4D5E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4FD5D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CC674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A339D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EF5FF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40BB8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660F9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71EC6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85FFC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B189F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07D14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588FB040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37F1A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3E958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Производитель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FAE0D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90638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483B7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1F22B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84C87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0A3C7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BD870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F1F86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D4421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F94E8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46F59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47F96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376E3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8CC5D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8EC55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35543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ED02B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8D5E6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6B52F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59798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98470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E98B3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B45A0" w14:paraId="3518CED1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69623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E99F1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 строительных и монтажных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88F74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83CC1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39720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D7B26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E521E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52124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94F22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1ACEB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79D2D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9A8C6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09F0E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6C129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1296B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2D564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53D38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E6FE4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B56C3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04667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DB0AA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35012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796C5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3E0A2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B45A0" w14:paraId="04B542AD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C2EE7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41EF3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геодезист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83EBF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00901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A58E8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59199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37CC8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AE885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B0A8D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4A7EB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EC5CA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AAECD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4C2E0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8F629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C5373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E3C0A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6181D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BE9BB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67FB4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1F466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DDC4E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D87F3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94D63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E9E9A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06C59D6F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CB914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90637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Геодезист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44F24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0F2EB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7EE5D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43282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68B7A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5AB78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3F3D1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1751A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A54E2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B36AF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1B157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13559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C84AA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E450E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010AF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0E2CB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D5A4B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1E056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C3493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DBBCC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E638A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17F2A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7B5E5481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3562D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1DE92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Помощник геодезиста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86AAE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58288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189D2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51218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81164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3FBB8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09933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60894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7F57C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56AE0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601D3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4E71F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76210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DD509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69D59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351F0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F37F7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6D0B9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6244C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F60EA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9C7CD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6D7CE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7D75743A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DCD2D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114/2521А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919D9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Дорожный рабочий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57335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5AA00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BAD2B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326E9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C9E5A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7C447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5B21F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328B9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222D0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25FAC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115AB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D2C6F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280EC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CBDDB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05348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BC2B3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D24AC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8B627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4CAB6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59196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2FCBE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AEF83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60697015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F8C6E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115/2521А (114/2521А)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F2C90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Дорожный рабочий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1623B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64591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BA1FF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684BE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3581B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BF03C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01CEF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6F12A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2C9BC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60801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1F2D6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1CA41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D0465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269F9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C4471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E8B0F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D9217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574C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BD9FB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A58D9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34DC3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F0794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1D06E66A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FDC6F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116/2521А (114/2521А)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C7F7A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Дорожный рабочий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74CBC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B9C8B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54E16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58019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42ABA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C08B7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B37E5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01CFB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8A03F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C79AF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91977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6D0CA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8BE4C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D5366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960F5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D8A18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BA89B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4330F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BA3FA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2803C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254ED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4E89B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5E153D15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C2205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117/2521А (114/2521А)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5E728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Дорожный рабочий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5D951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2D759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04DA6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C66C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3EEE2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441C1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F7C10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B6103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99484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75AE8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B4F41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05E78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9034E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4B773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2929E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399A9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EBC57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02DAF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9812A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11269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01CA4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BA608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513C2261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D5310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118/2521А (114/2521А)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C6068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Дорожный рабочий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512A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D87D0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4288B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84578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1DED7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2AF26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A11D0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3CD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FEB1A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F28B0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CC048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D579A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A86BE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418F9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2F964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A4577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BC42E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5E72B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63295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37148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1B51F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2533A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539CFD3D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FFB57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119/2521А (114/2521А)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E0472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Дорожный рабочий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1594B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F7984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9AE86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D2081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8C2F7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04F5E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59FEA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8A0EF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6C746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BAF55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6263C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9B392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EBDE1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B4D5A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76313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4A6C2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252E4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6C2BB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D6A70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D1DE2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4463A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AEA28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0939551A" w14:textId="77777777" w:rsidTr="00D522A7"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ABFDE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 Участок мостовых и искусственных сооружений</w:t>
            </w:r>
          </w:p>
        </w:tc>
      </w:tr>
      <w:tr w:rsidR="00AB45A0" w14:paraId="4DBE3211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827E6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389CA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участка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DE54C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66891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A71A7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AE331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EB1C0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9EF92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C856D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B8F0A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F5932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1C3B5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1DDE6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EA3F8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932C8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2009C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236C1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F55CB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F25CC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DD192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1ABA1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62FFB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F9021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D335A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42693FB1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938D5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A13FC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Производитель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18AFF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22E47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A314A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5B19E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FDED0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7B79F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02D0B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0D1FF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8F543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9F936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E5EDA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DB958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0374A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9E9E4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2BF14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D4DE1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588D9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3BC78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621CF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FE464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DA4EF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13E5F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B45A0" w14:paraId="658A02A6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BD4DC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5DBB6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 строительных и монтажных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EA949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54281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93117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12AA0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126CB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E0B67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C3D55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DCE8C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DA5F7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8D8E9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A4C57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39764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7B2CE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75783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91FD4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AF173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1B55B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B3AC5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E83AB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202FC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D4D35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BC440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B45A0" w14:paraId="35660126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94992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C4813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 буровой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9E64E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922C7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C19C3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91C30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F43C2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B4CF7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8777D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0C959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D3CE0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94766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902C2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FADE5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3060F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571E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F0446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7DCD5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3B178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01CA1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B1C0F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44DF4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36AA4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2FD0B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06635218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46E96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74925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Геодезист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1E2A5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4AD0D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3B0A1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FF1ED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4E51E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A8EF2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EC462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4CE21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89AF7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1C794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64D8C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DE2C0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4BF68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3DD87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A6EA6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7B7E1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9FDCF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ECCF9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E3AD5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7EB1E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7C0B6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CEBE3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1A679C8F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51129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125/2521А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43540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Бетонщик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FC096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00B0D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8D29C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89ADC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DCCBD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85C0F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47A75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EC24C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4AB9A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C14F0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02A19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FD8E4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47CF4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E8758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F234A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DADEB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9F93A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EF96A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74549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DD4A4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76FBC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A4E810" w14:textId="77777777" w:rsidR="00AB45A0" w:rsidRDefault="00AB45A0" w:rsidP="00D522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6123E364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EDDF4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126/2521А (125/2521А)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9AC17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Бетонщик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FDC26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18F6F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C819A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8D226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6D2E1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8D36E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8088B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08FEC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22607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DBCF6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B1A81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8B7C1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24352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17045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0F214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7D65C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B594B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166CF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5F4D0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1B8ED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44956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2406C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088E335C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D765E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127/2521А (125/2521А)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6CD19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Бетонщик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B2628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7BB85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5C3BB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6BF8A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30085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BD0FB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10504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E445C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55AD8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EFADE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F01D5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A1531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FD68B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A6A8F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AC007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99AF3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E2B0D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A7BB6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CCD28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B47D4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36BB2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B7719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702EE514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55010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128/2521А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16252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Монтажник по монтажу стальных и железобетонных конструкций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9BB29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20176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2E0F7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138A7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B4C3D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C9CE3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F82BC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B371F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28DFC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1EED6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8757A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3A481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D149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3CBEF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764A0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0352D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8E3A4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5EA1C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70AC3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8C069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E66AD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9D576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B45A0" w14:paraId="0C13E77C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17283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129/2521А (128/2521А)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6F0B9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Монтажник по монтажу стальных и железобетонных конструкций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1B92F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E2E18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F2EE4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AC0BC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4BF5E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24A1D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626F0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4B48E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39619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61F89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8A495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2C66F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7631A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5C729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A411C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4A9E6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AB246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A0D84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966A4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78B02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0B0AD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AB637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B45A0" w14:paraId="5F5B88AF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A4414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130/2521А (128/2521А)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6A558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Монтажник по монтажу стальных и железобетонных конструкций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610B1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F4524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04E8C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62C75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859B5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A5FAF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99370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E035C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7CA66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09A33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C6C22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1432B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EA14F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33C91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B70E9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B875E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8FE2B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F9E23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695B3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DCF5A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C96CC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5FB97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B45A0" w14:paraId="19999940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979C1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4BAAC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Арматурщик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E40D6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E40D1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D6831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71015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4D78F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2585A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8511D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09309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9A6E3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823D5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792AB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69B4E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4EFCA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40807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8D4C9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C032B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668BF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147BB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DBE8E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83180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3D6EC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D0996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63716C55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98F2E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AB932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Плотник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386BE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911E2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3E2A0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DE944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EA291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3799B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11086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7D1C9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BF4C7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E42E4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CFCEC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3C8DA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13D01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2386B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F4A3E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3FB07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61112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DBFC2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654F1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9806E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4E058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366FF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05E1C81B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55D56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133/2521А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E929D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Электрогазосварщик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F7BB6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DD607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CBA83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00920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F001A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7BF9A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242B1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951C8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73639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C18DA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64E13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1FE93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43E49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A4378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F2763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AD8C0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E1819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348B2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CABA6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5D982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A1B89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33AF8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B45A0" w14:paraId="18262827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C6632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134/2521А (133/2521А)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D7144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Электрогазосварщик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32CA3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840D0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F47AB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15A3A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34860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6892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C8242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1F287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5EFC5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049E6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3CCF3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E68B5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7C1C9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62799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E0804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A63AD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2C77D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FF3BB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A3B56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73E28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C5226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C6152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B45A0" w14:paraId="449CD07C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DF0F6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135/2521А </w:t>
            </w:r>
            <w:r>
              <w:rPr>
                <w:sz w:val="18"/>
                <w:szCs w:val="18"/>
              </w:rPr>
              <w:lastRenderedPageBreak/>
              <w:t>(133/2521А)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5D99F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Электрогазосварщик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E936A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E2AA4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AAC76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AF6B1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AC3A8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4F345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972CB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9B5D2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51272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583E1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53BFD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F47F9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D08D5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CA29C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B095F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76488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C9191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D3799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EC7C9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743B1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0BCED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0A5CF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B45A0" w14:paraId="7615AB31" w14:textId="77777777" w:rsidTr="00D522A7"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F708B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11. Участок асфальтобетонного завода и дробильно-сортировочного комплекса</w:t>
            </w:r>
          </w:p>
        </w:tc>
      </w:tr>
      <w:tr w:rsidR="00AB45A0" w14:paraId="0EDC5691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5573C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47989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участка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B5F05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D2DDE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97B0B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637FD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2B9A9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D683F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92B24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CDB25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40ADE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5CEE2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2A446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903B7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46A4D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2FA18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55945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277EB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35923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37308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4CAD9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AD377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361C2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E4214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4CCB50CF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F1A2A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F9164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участка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D7FA6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AD469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7AB3A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4BC7F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44347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9C8C5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C1F0A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391B5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DAC40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A012D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FFC66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6C3B4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2A2FE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7BFA4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3DFF7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7F3BF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2D7A7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BFA5A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42FEF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3D0B6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EB199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410E3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090794C3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E8069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50BBB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 участка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3D7F6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4D167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63A5B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D9A9F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5A109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3B62F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50B66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73A13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FC42C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9A7B9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83817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0B25A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B1171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CFC4D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C047A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8889D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1C9FE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2E12A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8DF53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06397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D68FC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57669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506BF4E9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E2B18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C0E30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Механик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D267B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E20F6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76C61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9AB6C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63AAC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9B084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9A6FC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BEFE2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292ED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F757B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ED886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96F81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B7686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2E565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B4518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A7974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6381B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7349A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DD6A2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3E35F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A8BF0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B59D9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5291CA1F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9F71E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E25E6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Учетчик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4D407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AE9FA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2F604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8E17E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37E00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99F74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AF77D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955D4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28556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60CD0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A7188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64E4B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A6E2A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51CD8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476C7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1A08B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CC763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E02F3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8027F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8A50E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4D7DE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E439F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7E2B7FF8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03E2F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2750E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Эмульсовар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56D38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FEC62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05932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EAFAB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A1E7A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408D9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85B6B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BFA64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59FDB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67BAE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7A5D8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62D8A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1DC1E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A488D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229CB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E2CE9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1BE32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E60B7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53765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F0578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5A730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FC2BD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0BF2C5EA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D9406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88C49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Битумщик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EB143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73A51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919A7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E037D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CA7D0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2A8A2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0388B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A16A7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7E2CB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8698B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9D605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86153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E7D0F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49721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AAEA0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E1945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04C07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58A6E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0756D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9C349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9BBDE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D0665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B45A0" w14:paraId="300F2C47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9F5F3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14F6E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смесителя асфальтобетона передвижного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50FD0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07816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FB5AE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DB22A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CCB56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59449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A8D94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A447C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62154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D70DE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3DFB5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E0F67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5B878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6BE3A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0A00D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CF439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620CD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938B6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575BC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6818E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90910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180F4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B45A0" w14:paraId="523A07DB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22619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06570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смесителя асфальтобетона передвижного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45E02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B59AA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FBBC8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7BA30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29977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A5516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2FCE3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06842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09595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B416E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E032C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09BED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EBD65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8A87F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8F100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67D68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9EEDF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1BD12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34B13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80881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F0C74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198CC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B45A0" w14:paraId="1A058853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4C2F6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145/2521А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C464C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Дробильщик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5A192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82D8B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C184A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0AEB2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EB69E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4B2BE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DED92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3CE65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5E3EA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9731D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60BBE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159E3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63127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C7A34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D01BB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C4CA9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9C239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0F69C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5990B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10C65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95007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3FDCC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26B944A0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4B9D4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146/2521А (145/2521А)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DED2A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Дробильщик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43A97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C9AD9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159F3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8A230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6F7F5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76044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8FDEE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682BF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6ADAC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58B5E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481BA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59348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41D42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738D5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031C6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65594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2006E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B50E8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FC1A2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8334D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8ECF3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B004E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46652202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8A69C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147/2521А (145/2521А)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08748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Дробильщик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6AF6D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8D99B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4EA6A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5BE56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7B813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18359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CD380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EA36C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448E3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11B67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91DA2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6C069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453CE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3D207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1231F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13C34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380A0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E5C36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87035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98EDA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E2554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EF037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725B240A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D6738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148/2521А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1AE2D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Дробильщик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7D92B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73832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7B39D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67FD8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75CB8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0DEFA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B0C6C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C738C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92A3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36561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920B8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D0D29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2CE76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B6BCA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6F2E4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4F1FB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8001E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D6AA2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4A77D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E3DBC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7434F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1FE9D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342C1C44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82774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149/2521А (148/2521А)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271BD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Дробильщик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63C54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94C55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623EB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0BE1B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DF2C6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B66B9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4A5E5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120B5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4908D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E578A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524FE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CFEAF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76F43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83583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DD04F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1515C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F26D0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4CB23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5E467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C1420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0FE73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269B9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7F03961F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4534D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150/2521А (148/2521А)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08272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Дробильщик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27B8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D9AFA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3469B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C784D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40084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8A029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91B47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C61F9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B79BB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DD482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2581B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EF28B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FAEF3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B8FEC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130FA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4C612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379C7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793FE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95DBE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2345A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33EBD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EA63C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472FDB9D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A31D9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B4281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Электрогазосварщик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71DCB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2CDEF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73D54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C9A2F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7EA57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9EB31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49C35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D8953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E1FF7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11EB1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75BFF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52D11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2CD93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96F09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98E59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AC9AB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B71AB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87E07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BA880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02204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9C4D0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44099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B45A0" w14:paraId="7B2C5E73" w14:textId="77777777" w:rsidTr="00D522A7"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08EB0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 Участок бетонно-растворного узла</w:t>
            </w:r>
          </w:p>
        </w:tc>
      </w:tr>
      <w:tr w:rsidR="00AB45A0" w14:paraId="6C5FF1F9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3060D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008DC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Производитель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4C95A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166A5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FA14F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0362F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F91ED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1FCD0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0A747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22E60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DF6A7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05366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058E1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2A20A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33044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37E35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189E3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7ADDF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A1AD0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78127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69B4D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4BE39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65F96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1CF7E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AB45A0" w14:paraId="2C3F382A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D2C41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BA3A5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пульта управления оборудованием железобетонного производства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5C0E9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A8968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A4044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43D61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798EE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6BACC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D1048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A655A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31AA0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53F8C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7AB86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018C1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68BA3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BD3BC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AB330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D1AFE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56A76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6217B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35229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7C196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E645A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0ADFF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757633B0" w14:textId="77777777" w:rsidTr="00D522A7"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5A5B8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 Складской комплекс</w:t>
            </w:r>
          </w:p>
        </w:tc>
      </w:tr>
      <w:tr w:rsidR="00AB45A0" w14:paraId="098BC9FD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A9EB7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BBDA5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складом №1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B379A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4F74F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469AB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A9614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05A6A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D62D0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8B3F4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06CA9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983B7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2CECF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8B78D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A7203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8C284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F262D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C6C8B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0F02E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F00DE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51F53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381AF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6F381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C8AE3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CF58B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43170D28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D0B06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0C097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складом №2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D37D2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75557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5C088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BFDE2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BAB0C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1D5D2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8B48F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7AA3C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EA4C7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84EB4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426EB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9E224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94947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10814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3D89A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D5E38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862CB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6E930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0AEA2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C6A58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C8019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F1820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20656A51" w14:textId="77777777" w:rsidTr="00D522A7"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60889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 База</w:t>
            </w:r>
          </w:p>
        </w:tc>
      </w:tr>
      <w:tr w:rsidR="00AB45A0" w14:paraId="412FFEBF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AC6E4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0EA2B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базы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85C82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5C99C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84025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5AB36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A12A3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DC875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412A3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FE35E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66032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92F5A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E6303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D4FBE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CFECA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B5F36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473CF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F9957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E7944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303B6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64204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365A2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2D12F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3C3E5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2259E93E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4CC43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157/2521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117D1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Комендант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F83A1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D9455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4520C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07186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411F4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59050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221C5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A6A7D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82130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212CF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C7D54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4CF57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7150F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3CB85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782DC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802AA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F0B42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3B858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7F15B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71D13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7532B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2714E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0942E4FC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55A4A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9A45D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производством (шеф-повар)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75A17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C04F1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A5E3D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219BF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6876A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9C68B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6A06F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9A7E2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E5CBF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CEDF5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5A8B7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A5D21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797F1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0E75A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4FDF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4F7BD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4FC1A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C4DA8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FFD24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33670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03709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03724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04BC3D82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57420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8D065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Повар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3A3FB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AACA6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23045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6974C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B2294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E7201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C84B7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03ADA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28E96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90090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B7916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51C03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4890E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EB659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A5989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DAC16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3B48C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635CD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EDBBE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4EB3A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4E2D7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32D90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08BC259F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90498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621E8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Кухонный рабочий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391FD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885BC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3653E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3DF15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5FFBB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48209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168EB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6E61E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AF40D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58965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8B32B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262E9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D5231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B07FA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1DF00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8E058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76BC5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25686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23BDE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38B8A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11D7C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8FF52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56A4B632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FBF97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9D0BC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Плотник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D91C0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14C00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17F96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C7BFF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1CD8A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B12C2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F8B78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A68A1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0B92F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11803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71B00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7BC14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B2C9D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F5F90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60272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CC308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6DBD9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0E7BC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AF774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80C86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94BB7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E85F8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6229163A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EE906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25A88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Слесарь-сантехник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BE8A2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C798F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452E6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11EEF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0A94B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F7FAE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60981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B7FBC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42F56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CE6BA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03E43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560A6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DB2DF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7F87A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8384D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8C9D1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72C1B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7F2F5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48524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8A720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45908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C6229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2396EBEC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468B1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52809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стиральных машин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1B0FA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34062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DDF95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B438C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F31BE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81950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3F04E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AC308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CF0C6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1C99D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46009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9202B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7E059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AA0C3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A2511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0E06B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259EF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50FBF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DF2B7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92596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7DA07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819DF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43ADC5CF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E57D9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11222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Подсобный рабочий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578FC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3390D3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47A5B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AD977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98108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BF37F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D3545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57D51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95B50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4ED52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547D4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560E1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675C4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4BEB0F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855B1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0372F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5F4F9E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7E35F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E92F3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C4BC0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6D2B3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20717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B45A0" w14:paraId="1458C5AA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8A7F65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165/2521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4646CA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16B26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C6553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C0AD8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CEAA0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5DA40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6AD0C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D8353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7F41E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10CFA1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FA259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81AE82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108D16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01795C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997559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379047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A6CF6D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708E6B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14889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C91460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1F6298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16322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8E6F84" w14:textId="77777777" w:rsidR="00AB45A0" w:rsidRDefault="00AB45A0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14:paraId="2CA3D2C4" w14:textId="77777777" w:rsidR="00AB45A0" w:rsidRDefault="00AB45A0" w:rsidP="00AB45A0">
      <w:pPr>
        <w:jc w:val="right"/>
        <w:rPr>
          <w:sz w:val="18"/>
          <w:szCs w:val="18"/>
          <w:lang w:val="en-US"/>
        </w:rPr>
      </w:pPr>
    </w:p>
    <w:p w14:paraId="23D97209" w14:textId="77777777" w:rsidR="00AB45A0" w:rsidRPr="00FD5E7D" w:rsidRDefault="00AB45A0" w:rsidP="00AB45A0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fill_date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>
        <w:rPr>
          <w:rStyle w:val="a9"/>
        </w:rPr>
        <w:t>29.05.2026</w:t>
      </w:r>
      <w:r w:rsidRPr="00883461">
        <w:rPr>
          <w:rStyle w:val="a9"/>
        </w:rPr>
        <w:fldChar w:fldCharType="end"/>
      </w:r>
      <w:r>
        <w:rPr>
          <w:rStyle w:val="a9"/>
          <w:lang w:val="en-US"/>
        </w:rPr>
        <w:t> </w:t>
      </w:r>
    </w:p>
    <w:p w14:paraId="67F88C06" w14:textId="77777777" w:rsidR="00AB45A0" w:rsidRDefault="00AB45A0" w:rsidP="00AB45A0"/>
    <w:p w14:paraId="75EAA7D3" w14:textId="77777777" w:rsidR="00563B4F" w:rsidRPr="00DB70BA" w:rsidRDefault="00563B4F" w:rsidP="00563B4F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14:paraId="463534A6" w14:textId="77777777" w:rsidR="00563B4F" w:rsidRPr="00922677" w:rsidRDefault="00563B4F" w:rsidP="00563B4F"/>
    <w:p w14:paraId="0231ACD5" w14:textId="77777777" w:rsidR="00563B4F" w:rsidRPr="00710271" w:rsidRDefault="00563B4F" w:rsidP="00563B4F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ceh</w:instrText>
      </w:r>
      <w:r w:rsidRPr="0081291A">
        <w:rPr>
          <w:rStyle w:val="a9"/>
        </w:rPr>
        <w:instrText>_</w:instrText>
      </w:r>
      <w:r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Pr="0081291A">
        <w:rPr>
          <w:rStyle w:val="a9"/>
        </w:rPr>
        <w:t xml:space="preserve"> АКЦИОНЕРНОЕ ОБЩЕСТВО "ТРУД” Тулунский филиал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14:paraId="46C029C4" w14:textId="77777777" w:rsidR="00563B4F" w:rsidRDefault="00563B4F" w:rsidP="00563B4F">
      <w:pPr>
        <w:rPr>
          <w:sz w:val="20"/>
        </w:rPr>
      </w:pPr>
      <w:r>
        <w:rPr>
          <w:rFonts w:eastAsia="Calibri"/>
          <w:b/>
          <w:sz w:val="28"/>
          <w:szCs w:val="28"/>
          <w:lang w:eastAsia="en-US"/>
        </w:rPr>
        <w:fldChar w:fldCharType="begin"/>
      </w:r>
      <w:r>
        <w:rPr>
          <w:rFonts w:eastAsia="Calibri"/>
          <w:b/>
          <w:sz w:val="28"/>
          <w:szCs w:val="28"/>
          <w:lang w:eastAsia="en-US"/>
        </w:rPr>
        <w:instrText xml:space="preserve"> INCLUDETEXT  "C:\\Users\\User\\Desktop\\База Маша\\2026 СОУТ\\2521 Заявка 6 Тулун\\ARMv51_files\\per_mer_org_8.xml" \! \t "C:\\ProgramData\\attest5\\5.1\\xsl\\per_rm\\per_mer.xsl"  \* MERGEFORMAT </w:instrText>
      </w:r>
      <w:r>
        <w:rPr>
          <w:rFonts w:eastAsia="Calibri"/>
          <w:b/>
          <w:sz w:val="28"/>
          <w:szCs w:val="28"/>
          <w:lang w:eastAsia="en-US"/>
        </w:rPr>
        <w:fldChar w:fldCharType="separate"/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370"/>
        <w:gridCol w:w="4266"/>
        <w:gridCol w:w="3315"/>
        <w:gridCol w:w="1086"/>
        <w:gridCol w:w="2054"/>
        <w:gridCol w:w="1195"/>
      </w:tblGrid>
      <w:tr w:rsidR="00563B4F" w14:paraId="1C4D9E59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0F1B7F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структурного подразделения, рабочего места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9EB911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2EAA86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Цель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50BF5A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Срок выполнения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C9D663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Структурные подразделения, привлекаемые для выполнения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323CA7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Отметка о выполнении</w:t>
            </w:r>
          </w:p>
        </w:tc>
      </w:tr>
      <w:tr w:rsidR="00563B4F" w14:paraId="3C2ECB9C" w14:textId="77777777" w:rsidTr="00D522A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C08157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 Руководство</w:t>
            </w:r>
          </w:p>
        </w:tc>
      </w:tr>
      <w:tr w:rsidR="00563B4F" w14:paraId="6248CA4C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45F3D0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001/2521. 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A77218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Рекомендации по улучшению условий труда: не требуются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D0BC09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CAA3BF" w14:textId="77777777" w:rsidR="00563B4F" w:rsidRDefault="00563B4F" w:rsidP="00D522A7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F8C79A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0E4A64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1FAF9943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85BC13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002/2521. Заместитель директора по производству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8CDF0C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Рекомендации по улучшению условий труда: не требуются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55A766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03DE4E" w14:textId="77777777" w:rsidR="00563B4F" w:rsidRDefault="00563B4F" w:rsidP="00D522A7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741FB1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F09C78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29B04D60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9767F2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003/2521. Заместитель директора по строительству мостов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7B8922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Рекомендации по улучшению условий труда: не требуются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488523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287ADE" w14:textId="77777777" w:rsidR="00563B4F" w:rsidRDefault="00563B4F" w:rsidP="00D522A7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FE4BEC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B37C32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57E78914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953317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004/2521. Главный инженер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D5E3AD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Рекомендации по улучшению условий труда: не требуются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8C5A76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7728F2" w14:textId="77777777" w:rsidR="00563B4F" w:rsidRDefault="00563B4F" w:rsidP="00D522A7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6AC214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A43DE7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5632C79F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82AD03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005/2521. Заместитель главного инженера по строительству мостов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3449BE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Рекомендации по улучшению условий труда: не требуются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FDEF52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D2C27B" w14:textId="77777777" w:rsidR="00563B4F" w:rsidRDefault="00563B4F" w:rsidP="00D522A7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7BAA2D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3C2A62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0BE9D95D" w14:textId="77777777" w:rsidTr="00D522A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20F1D1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 Производственно-технический отдел</w:t>
            </w:r>
          </w:p>
        </w:tc>
      </w:tr>
      <w:tr w:rsidR="00563B4F" w14:paraId="3BED277E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4470C5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006/2521. Начальник отдела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A700F2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Рекомендации по улучшению условий труда: не требуются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DC136A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E198A3" w14:textId="77777777" w:rsidR="00563B4F" w:rsidRDefault="00563B4F" w:rsidP="00D522A7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A9517F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A85C64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12856750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10EB56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007/2521. Заместитель начальника отдела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20FE8F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Рекомендации по улучшению условий труда: не требуются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D29641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DB2171" w14:textId="77777777" w:rsidR="00563B4F" w:rsidRDefault="00563B4F" w:rsidP="00D522A7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9EC01F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3D3775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4D20249A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D91971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008/2521. Главный специалист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B1D26C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Рекомендации по улучшению условий труда: не требуются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E2794A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53CFB1" w14:textId="77777777" w:rsidR="00563B4F" w:rsidRDefault="00563B4F" w:rsidP="00D522A7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53A1E6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76E446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6F08A6C7" w14:textId="77777777" w:rsidTr="00D522A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28F33F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03. Отдел кадров</w:t>
            </w:r>
          </w:p>
        </w:tc>
      </w:tr>
      <w:tr w:rsidR="00563B4F" w14:paraId="6E3799F6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F319E7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009/2521. Начальник отдела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358544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Рекомендации по улучшению условий труда: не требуются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464D15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07EE20" w14:textId="77777777" w:rsidR="00563B4F" w:rsidRDefault="00563B4F" w:rsidP="00D522A7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47371D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1A262F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28BA641E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1A57BE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010/2521. Специалист по кадрам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A50B16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Рекомендации по улучшению условий труда: не требуются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A71686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17C9C1" w14:textId="77777777" w:rsidR="00563B4F" w:rsidRDefault="00563B4F" w:rsidP="00D522A7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A3B7FF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D68509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3140538C" w14:textId="77777777" w:rsidTr="00D522A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9F8F12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 Бухгалтерия</w:t>
            </w:r>
          </w:p>
        </w:tc>
      </w:tr>
      <w:tr w:rsidR="00563B4F" w14:paraId="7E376758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D1E992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011/2521. Старший бухгалтер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FA3300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Рекомендации по улучшению условий труда: не требуются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8339E1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502D07" w14:textId="77777777" w:rsidR="00563B4F" w:rsidRDefault="00563B4F" w:rsidP="00D522A7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DC398A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982E5D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55D5B042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8498B3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012/2521. Старший бухгалтер материальной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E2DD13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Рекомендации по улучшению условий труда: не требуются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47F7C6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F9208D" w14:textId="77777777" w:rsidR="00563B4F" w:rsidRDefault="00563B4F" w:rsidP="00D522A7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628ED9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0EFB91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4ACF359D" w14:textId="77777777" w:rsidTr="00D522A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D7B1DE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 Отдел главного механика</w:t>
            </w:r>
          </w:p>
        </w:tc>
      </w:tr>
      <w:tr w:rsidR="00563B4F" w14:paraId="443B223A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48A913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013/2521. Главный механик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8AEAA3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Рекомендации по улучшению условий труда: не требуются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58338E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BE74E0" w14:textId="77777777" w:rsidR="00563B4F" w:rsidRDefault="00563B4F" w:rsidP="00D522A7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96883F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F5AEAE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14718244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9CDCD2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014/2521. Заместитель главного механика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D01E49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Рекомендации по улучшению условий труда: не требуются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26A0A0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ECE640" w14:textId="77777777" w:rsidR="00563B4F" w:rsidRDefault="00563B4F" w:rsidP="00D522A7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4A1411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F0C2E5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47100C81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9F3195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015/2521. Старший механик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3E1AE3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Рекомендации по улучшению условий труда: не требуются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9A56AC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FBE703" w14:textId="77777777" w:rsidR="00563B4F" w:rsidRDefault="00563B4F" w:rsidP="00D522A7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DA58E6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913E4F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10BF4ADF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BC865B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016/2521. Механик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7B3490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Рекомендации по улучшению условий труда: не требуются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9C5A8C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4A655B" w14:textId="77777777" w:rsidR="00563B4F" w:rsidRDefault="00563B4F" w:rsidP="00D522A7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1F2C41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F16512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57F92AF1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A803A3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017/2521. Старший диспетчер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A047A6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Рекомендации по улучшению условий труда: не требуются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E9976D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630E8F" w14:textId="77777777" w:rsidR="00563B4F" w:rsidRDefault="00563B4F" w:rsidP="00D522A7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25540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FD2ECC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20957188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F14070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018/2521. Экспедитор по перевозке грузов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41B6D9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Рекомендации по улучшению условий труда: не требуются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10521C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2AED9D" w14:textId="77777777" w:rsidR="00563B4F" w:rsidRDefault="00563B4F" w:rsidP="00D522A7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EA7A06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5817C9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5C653028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313D75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019/2521. Машинист экскаватора (DOOSAN DX 520 LCA-K КБУРГ, 9815 АЕ)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0F7D2F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423916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94BFA2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887E00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5678CD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7D1205F8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F546A6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A41928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Шум: Организовать рациональные режимы труда и отдыха. Применение средств индивидуальной защиты (СИЗ) органов слуха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65FEFA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времени воздействия шума. Снижение уровня шума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F3A8CB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9F43C5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F7B61C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73D6E78B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7BE4F8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0BCAE6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739401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01918E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39A7FD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EE5F9E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16286538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7DB3B6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020/2521А. Машинист экскаватора (DOOSAN DX 340 LCA-K, 7651 АЕ)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641C77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A4E8C7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831BB2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CA49D1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7E9BB5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3F091293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BFCF7D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87C674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Шум: Организовать рациональные режимы труда и отдыха. Применение средств индивидуальной защиты (СИЗ) органов слуха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D51407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времени воздействия шума. Снижение уровня шума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6E19BF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DE9FFB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AC5A18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160C9A7C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1A72A8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AD8E64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3C79BA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16C7E2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FF17EC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458503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2C8558D6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8F4B14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022/2521А. Машинист экскаватора (DOOSAN DX 340 LCA-K, 0057 АЕ)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403BC6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41D7FF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082CE7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AF5689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979D96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588188FE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ADDF50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5CC42C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Шум: Организовать рациональные режимы труда и отдыха. Применение средств индивидуальной защиты (СИЗ) органов слуха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DEAA19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времени воздействия шума. Снижение уровня шума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3039F3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2C1A50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FA2C47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7CEA2D89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715302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8A72A8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5D657B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0B0056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18EF96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AC0935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422A4177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E1E791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024/2521. Машинист экскаватора (DOOSAN DX 340 LCA-K, 6873 РМ)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7D76D2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444BA1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162459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7D4167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42C271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35E23092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1E58F4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4789F8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Шум: Организовать рациональные режимы труда и отдыха. Применение средств индивидуальной защиты (СИЗ) органов слуха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84B634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времени воздействия шума. Снижение уровня шума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4EAAD4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FC5ADD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368D94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78D4C193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6E27A8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F430F9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078B3C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756148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21AA86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97A653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731CF88A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131552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025/2521. Машинист экскаватора (XCMG XE210WD, 0835 АМ)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25BA71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6E37BF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5D8B27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B03F3F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7712E8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773E9D46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77B10F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05342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Шум: Организовать рациональные режимы труда и отдыха. Применение средств индивидуальной защиты (СИЗ) органов слуха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16D768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времени воздействия шума. Снижение уровня шума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526EC0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6F778A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49E763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54DCA014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247E3E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0BD515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FA6830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7BC019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853D93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97F69D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3CC85663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F5FE33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026/2521. Машинист экскаватора (DOOSAN DX 210 WA, 9928 АВ 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25C9B0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B732A3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1E7EEA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F7BFD5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872CA3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147C1D16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A6E064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FB40A8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Шум: Организовать рациональные режимы труда и отдыха. </w:t>
            </w:r>
            <w:r>
              <w:rPr>
                <w:sz w:val="16"/>
                <w:szCs w:val="16"/>
              </w:rPr>
              <w:lastRenderedPageBreak/>
              <w:t>Применение средств индивидуальной защиты (СИЗ) органов слуха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EC4F43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Снижение времени воздействия шума. Сни</w:t>
            </w:r>
            <w:r>
              <w:rPr>
                <w:sz w:val="16"/>
                <w:szCs w:val="16"/>
              </w:rPr>
              <w:lastRenderedPageBreak/>
              <w:t xml:space="preserve">жение уровня шума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A99C33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DA28B8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58ECAA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6DCD27A9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749AF9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6A3553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8C762A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9DE7E7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D636B3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FD55B1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72CE64B4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777FB8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027/2521. Машинист бульдозера (CAT D9R, 0108 АВ)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6BA376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6ADC2E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8DA35A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C0C14F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C4D93A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154F8AC8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FA3709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1E58F9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Шум: Организовать рациональные режимы труда и отдыха. Применение средств индивидуальной защиты (СИЗ) органов слуха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47EFF2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времени воздействия шума. Снижение уровня шума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CCE630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A7A006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B2BED3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24893722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8BE43D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BFB9DF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4A8551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E93E15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FF744F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1DDBE1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69ABD766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14D883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028/2521А. Машинист бульдозера (CAT D6R, 0377 РР)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C2E62B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04CB86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00AD98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1078DC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F96531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2366FD6B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7352A7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36880A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Шум: Организовать рациональные режимы труда и отдыха. Применение средств индивидуальной защиты (СИЗ) органов слуха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0DCA64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времени воздействия шума. Снижение уровня шума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1A2CB4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31CF15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E21C5D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758CF388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14BF59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FD8C20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F59CD0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8DB4B3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5A0866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0114EF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62876255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679906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030/2521. Машинист бульдозера (Komatsu D85 ESS-2A, 2604 АB)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665552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E3F1F9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C6A65E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E90D81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B81841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689D8DE9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D44638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96CF66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Шум: Организовать рациональные режимы труда и отдыха. Применение средств индивидуальной защиты (СИЗ) органов слуха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9F5C0A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времени воздействия шума. Снижение уровня шума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9AB943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C1F9B6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581B4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65574FD5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5A1455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CB0846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0947F6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1A7CBC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30265E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3CB777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3037E9E4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9E8507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031/2521. Машинист бульдозера (Komatsu D85 ESS-2A, 8792 АE)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6257E7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D30425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52E75D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82D896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BBF1CB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7B1E8AE3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148DF1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9646A4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Шум: Организовать рациональные режимы труда и отдыха. Применение средств индивидуальной защиты (СИЗ) органов слуха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20F796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времени воздействия шума. Снижение уровня шума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C738FE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E239B9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CD32B2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24AF5F98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C31775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67BA0C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593055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9FFBC7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8AE566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8F474E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049DF16A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F2FF0A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032/2521. Машинист бульдозера (SHANTUI SD22, 2827 АB)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2F2502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AB99AA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2E3BA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572FA9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CC3F1D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562212EE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4313A0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54A9BB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Шум: Организовать рациональные режимы труда и отдыха. Применение средств индивидуальной защиты (СИЗ) органов слуха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004525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времени воздействия шума. Снижение уровня шума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6990F4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EACBC9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98D4A1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280CB827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3D2A9F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9900C2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BEFB01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B017C1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8BF80C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B788EC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03E4D045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0171BC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033/2521. Машинист автогрейдера (Volvo G946, 6872 РМ)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74EA4D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4D5DDF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16FBF1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CC34C7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11833E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7FA7885C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16AC5F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DFB964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Шум: Организовать рациональные режимы труда и отдыха. Применение средств индивидуальной защиты (СИЗ) органов слуха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D7F4FC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времени воздействия шума. Снижение уровня шума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DE6892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5EA126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590F29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48BE87BE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2723FC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9C7069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913B46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9B98B7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3E655D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C3AC87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7DCF6553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6A4F8D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034/2521. Машинист автогрейдера (А-98 М 3.1, 8085 АЕ)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7AB1A9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FE6748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CCE230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0E2BA6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AD3B79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78EBA493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6F263A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1A4952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Шум: Организовать рациональные режимы труда и отдыха. Применение средств индивидуальной защиты (СИЗ) органов слуха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7BCF38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времени воздействия шума. Снижение уровня шума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C957B5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3695B7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1A7AF4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2C9EDF63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15959D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196566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53F131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58CE60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F21018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602CAE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557E2B64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EC9A13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035/2521А. Машинист катка самоходного и полуприцепного на пневматических шинах (XCMG XS-183, 0207 АЕ)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DFC530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9C86B2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E846B7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ED8B1D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FE8698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23532D22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5381AE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A2CEB1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Шум: Организовать рациональные режимы труда и отдыха. Применение средств индивидуальной защиты (СИЗ) органов слуха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E05E60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времени воздействия шума. Снижение уровня шума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916F4D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67C280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9D870F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002EB27B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F72D4B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917C13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51B8F8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31FAA8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69BC78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7045B3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70AECB0D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81D2FB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037/2521А. Машинист катка самоходного и полуприцепного на пневматических шинах (XCMG XS-183, 5963 АВ)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87A6CE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16D07C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48F20F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7AE5C4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CD7281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7AA406EC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B0AC3A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CC2CAD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Шум: Организовать рациональные режимы труда и отдыха. Применение средств индивидуальной защиты (СИЗ) органов слуха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DAA936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времени воздействия шума. Снижение уровня шума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9A5795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1EB63C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420419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192A8E42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AA95C2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3FD712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2A8BBC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3F6CA0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370FB3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6238D0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5A0A1A13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A035D9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039/2521. Водитель погрузчика (DOOSAN DISD SD200, 9528 АЕ)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3E7E53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8134B6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CFD5A7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442F99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E2E8CE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20C66F50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9732AD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8006A4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Шум: Организовать рациональные режимы труда и отдыха. Применение средств индивидуальной защиты (СИЗ) органов слуха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8B9BB7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времени воздействия шума. Снижение уровня шума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E1A907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1E3A99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BADD3E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7FB22046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A91717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E7D50D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E52BC3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CCC216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3EB590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C81AA0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34E1799F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8D0773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040/2521. Водитель погрузчика (DSID SD300, 1136 АМ)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63C7E2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F7DB60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A7ED81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4F62D3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8F273F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1838C58F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03AB84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D7D03B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Шум: Организовать рациональные режимы труда и отдыха. Применение средств индивидуальной защиты (СИЗ) органов слуха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5C22C6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времени воздействия шума. Снижение уровня шума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AF00BC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BC2169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5A8F4F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5472794B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FFBC17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DFA095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20795A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DC4A0A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111B06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46BAA1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451609D4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A42509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041/2521. Водитель погрузчика (DSID SD300, 9581 АМ)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2DAE9A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9005BD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38FB8E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172C8A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145538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666F9A0C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83E49A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E5D8F0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Шум: Организовать рациональные режимы труда и отдыха. Применение средств индивидуальной защиты (СИЗ) органов слуха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C045BB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времени воздействия шума. Снижение уровня шума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3FE8E7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D6DB2F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A357E5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6E466233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759E7E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4E2356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AE72BC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745DA2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38C054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37445D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4613A1AD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322422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042/2521. Водитель погрузчика (DSID SD380, 1137 АМ)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A0EB85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780583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785546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6C1A60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C9458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4751FC1B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2E3C0B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C26CCD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Шум: Организовать рациональные режимы труда и отдыха. Применение средств индивидуальной защиты (СИЗ) органов слуха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D4E995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времени воздействия шума. Снижение уровня шума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11F5A9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0A2A0B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FB8CB6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42E8D7A5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41776B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8F1504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262FCA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04439B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A26874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8DE722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78E54C7B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A5BC0A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043/2521. Водитель погрузчика (CAT 262, 8558 АВ)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2BC96F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DBA6A1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943944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65CA2F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0A36CE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467854DE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B40E1C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8E12BB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Шум: Организовать рациональные режимы труда и отдыха. Применение средств индивидуальной защиты (СИЗ) органов слуха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713925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времени воздействия шума. Снижение уровня шума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AA1688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2F544C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C1A8DF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7813080F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5CAB08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1A1857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24918E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F0C728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1529D0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F1FA0F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3801D92B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2915E6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044/2521А. Водитель погрузчика (CAT 428 F2, 6544 АВ)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39C223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D9B1A6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810DBE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F8DCBC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8E04F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18982CE8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F50F61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5BD508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Шум: Организовать рациональные режимы труда и отдыха. Применение средств индивидуальной защиты (СИЗ) органов слуха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0850C0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времени воздействия шума. Снижение уровня шума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0E9C1C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87A726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2459DD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79E6EC2B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FF8DE9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F3DE04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990609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896528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FA79DC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21CDF5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1E7AAC77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FF285B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046/2521. Водитель погрузчика (CAT 426 F2, 0357 АЕ)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BBF2EB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62DC43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A8EDB4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B3D36D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C2EFEA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50296AF0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371D81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73DA9E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Шум: Организовать рациональные режимы труда и отдыха. Применение средств индивидуальной защиты (СИЗ) органов слуха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96C9CB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времени воздействия шума. Снижение уровня шума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C86E40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3A70AE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019E79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7841F9A5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F85100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4868B5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E5BD52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9CDD44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E13186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35C7E2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6395EDAB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133943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047/2521. Водитель погрузчика (CASE 570ST, 9259 АЕ)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887ECD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7578E7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AC2EA0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85A1DE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9F914B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7EE171FD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CBAA0B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471134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Шум: Организовать рациональные режимы труда и отдыха. Применение средств индивидуальной защиты (СИЗ) органов слуха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6BF458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времени воздействия шума. Снижение уровня шума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89C8DC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EB612F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FC29EE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6153749D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DEF1A5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E90ECC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E9895E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47AC25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A3EED7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0EA16C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62B1F715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AD96B5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048/2521. Водитель погрузчика (CAT 962 H, 2149 РС)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7B7844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C1B2BA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F2644F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FF0343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2D1601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7677382D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60CED9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EC3C16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Шум: Организовать рациональные режимы труда и отдыха. Применение средств индивидуальной защиты (СИЗ) органов слуха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A0F5B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времени воздействия шума. Снижение уровня шума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BBD72C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3A86E8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56368B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3C35890D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B313B4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07B5E3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D9829B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74568B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28CAFE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004A78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6AD0E9B7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D79F0C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049/2521А. Водитель автомобиля (КамАЗ 6520, А 224 ВК)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FD7BB5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7F9B67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79B7A6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875776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3322F5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02AAF16E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A31414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052/2521А. Водитель автомобиля (КамАЗ 6520, А 463 ВК)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46342E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4CBEBA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D9C44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A0CD78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F75CAB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05CD6B7A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FCAC40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055/2521А. Водитель автомобиля (КамАЗ 6580-S5, Н 468 ВС)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69024B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89EF81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B61628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7CE4C3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60B35A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7289C457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A0CA63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057/2521. Водитель автомобиля (КамАЗ 692113 (ДМК-80), К 793 ВК)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81121B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A05CFD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1C452E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96C570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21175A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5349D353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3E25FB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058/2521. Водитель автомобиля (КамАЗ 43253 ЭД 244 К, Х 016 АМ)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43E913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513E0B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C5F20E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E3D68E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AAECC3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46D81ECD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3CF2DD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059/2521. Водитель автомобиля (КамАЗ 4671М3-20, У 174 ЕВ)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3DEEB7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FBA191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7235A1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80485D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6500B0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1E96FEC9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228785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060/2521. Водитель автомобиля (Газель NEXT A32R32, Р 537 ЕУ)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B5EC7C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E0B90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4E8E31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B1E9CF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637547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4E06688A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B91E44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061/2521. Водитель автомобиля (Газель NEXT, К 152 ЕВ)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CAE7D9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2D652B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8F0DB2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0D2ECB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C90660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651EE7A6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E563E7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062/2521. Водитель автомобиля (Toyota Land Cruiser Prado, У 555 ОК)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3672BB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Рекомендации по улучшению условий труда: не требуются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DC334C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A8A967" w14:textId="77777777" w:rsidR="00563B4F" w:rsidRDefault="00563B4F" w:rsidP="00D522A7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779023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E15FA4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3C00E32E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A9B9AC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063/2521. Водитель автомобиля (Haval Jolion, О 484 ВН)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44EAAE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Рекомендации по улучшению условий труда: не требуются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EBDDF8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AF34E1" w14:textId="77777777" w:rsidR="00563B4F" w:rsidRDefault="00563B4F" w:rsidP="00D522A7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8C8803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4AA0A0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066B1874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183960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064/2521. Водитель автомобиля (Toyota Probox, Т 764 КО)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5DCD4E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Рекомендации по улучшению условий труда: не требуются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99CA02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E769B2" w14:textId="77777777" w:rsidR="00563B4F" w:rsidRDefault="00563B4F" w:rsidP="00D522A7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CEB520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0776F3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7DA768FC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95DB41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065/2521. Водитель автомобиля (Renault Duster, С 222 РС)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092088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Рекомендации по улучшению условий труда: не требуются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31EC08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38B4AA" w14:textId="77777777" w:rsidR="00563B4F" w:rsidRDefault="00563B4F" w:rsidP="00D522A7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77BBB8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695324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37880370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7394BE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066/2521А. Водитель автомобиля (Renault Duster, А 767 ЕВ 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1E06FA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Рекомендации по улучшению условий труда: не требуются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FE8960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E8F893" w14:textId="77777777" w:rsidR="00563B4F" w:rsidRDefault="00563B4F" w:rsidP="00D522A7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94EAEE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0589E5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18054926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F8B314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069/2521. Водитель автомобиля (Renault </w:t>
            </w:r>
            <w:r>
              <w:rPr>
                <w:sz w:val="16"/>
                <w:szCs w:val="16"/>
              </w:rPr>
              <w:lastRenderedPageBreak/>
              <w:t>Logan, X 825 ВР)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FB0CD7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Рекомендации по улучшению условий труда: не требуются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285046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9C61CD" w14:textId="77777777" w:rsidR="00563B4F" w:rsidRDefault="00563B4F" w:rsidP="00D522A7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60BD2F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466108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1223C3B1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D3F718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070/2521. Водитель автомобиля (УАЗ 390995-04, Р 260 ЕУ)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BB27B6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EF62B6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AAA1AE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096794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D76AA9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1EDD1FC5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171F2B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071/2521А. Водитель автомобиля (УАЗ 390995, О 760 ВТ)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135B22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9C0F21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FD3A09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A824F6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9EEC54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20FB6ACB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188676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073/2521. Водитель автомобиля (УАЗ 390995, Р 319 ЕУ)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EB11B1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128F50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10CC00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6EF0F9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1F332F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313E6BF5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3CA39E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074/2521. Водитель автомобиля (КамАЗ 6460-73, К 603 АМ)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5DD53D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CA7422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D5F047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6FA8EA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AFD9AB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5FD9353A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C07324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075/2521. Водитель автомобиля (КамАЗ 65806-Т5, А 304 ВК)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0DFD73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C108A7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75F3D0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176A39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52E99E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4E40B02E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DBE251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076/2521. Водитель автомобиля (с КМУ КамАЗ 53215-15, Р 736 ХК)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85F4A6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075920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F2EBC7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4C1241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64FCBD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7265B54F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B3C687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077/2521. Водитель автомобиля (с КМУ HINO 732302, Р 322 ЕУ)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D3FF82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FE0F99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A90D3C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6DC0E3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8DBBAD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66B7B106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E99342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078/2521. Водитель автомобиля (с КМУ Isuzu ELF, У 555УО)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C312B0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B096E4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99A86E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DF6AB0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0CBCE7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221D3B8C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0F1B7B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079/2521А. Водитель автомобиля (Автобус ПАЗ 32053, О 081 ЕУ)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9E1187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134BB3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4BDBD4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3D5100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591F94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618E5B93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8227F9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081/2521А. Водитель автомобиля (Автобус ПАЗ 32054, Е 784 ВК)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446B8C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DECFE0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D97B13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53524F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896255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41BE2022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5C0A9E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084/2521А. Водитель автомобиля (Автобус ПАЗ 32057, К 157 ЕВ)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101EAC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758D11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B1A430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F48534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A6E578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6C7976A5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E395CA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086/2521А. Водитель автомобиля (Топливозаправщик УЗСТ 6619-10, К 760 ВК)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F62D43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Химический: Использование средств индивидуальной защиты органов дыхания. Организовать рациональные режимы труда и отдыха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335D19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фактора. Уменьшение времени контакта с вредными веществами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87685E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BBA148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273DC5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67E3A211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C98E1B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5D6684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32C573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CD8B0B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5BFCAA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F8CD2A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3524A988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CD4FE7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088/2521. Водитель автомобиля (Топливозаправщик КамАЗ 4671МЗ-11, К 041 ЕВ)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7F0FB5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Химический: Использование средств индивидуальной защиты органов дыхания. Организовать рациональные режимы труда и отдыха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8A74D5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фактора. Уменьшение времени контакта с вредными веществами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B106AB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598830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CA90DF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43C61811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889D2C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0287DC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22EBD2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BDBC84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F5FD02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F7DC2A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748A8CB8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9628BB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089/2521А. Водитель автомобиля (Бетоносмеситель КамАЗ 5814 А 7, О 183 ЕУ)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A55EA2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2C3862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7BBEAD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4EB9BB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380E55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126223A5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4577BE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092/2521. Водитель автомобиля (Бетоносмеситель КамАЗ 65115, М 097 МО)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0F621B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33747C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089F40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D22ACB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C0B811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1D94BACE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FE1EA5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093/2521. Водитель автомобиля (Гудронатор ДС-142 Б КамАЗ 561153, Н 881 АА)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EA9881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Химический: Использование средств индивидуальной защиты органов дыхания. Организовать рациональные режимы труда и отдыха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94A4E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фактора. Уменьшение времени контакта с вредными веществами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D46A14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F64FA4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5A2044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3A5B26A4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CF2C1A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BD549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Шум: Организовать рациональные режимы труда и отдыха. Применение средств индивидуальной защиты (СИЗ) органов слуха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922476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времени воздействия шума. Снижение уровня шума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8DC5FE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F17651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54E17D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12C52BD1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E63E30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ECA4C1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механизмов.. Организовать рациональные режимы труда и отдыха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7980D8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вибрации. Снижение времени воздействия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509457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57BE74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320A62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0552FD4B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2EBF14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094/2521. Машинист буровой установки (Буровая установка BAUER MBG 24)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65270C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97EDD2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8B71CC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997727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7CD70E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3EF47FEB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CBEB7A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15A13B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Тяжесть: Рационализация рабочих мест и рабочей позы. Организовать рациональные режимы труда и отдыха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D71C38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тяжести трудового процесса. Снижение тяжести трудового процесса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624446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E1E030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62521B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29358802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DC375B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4487DB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Химический: Организовать рациональные режимы труда и отдыха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1CC8AF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Уменьшение времени контакта с вредными веществами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4B992C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3FFE48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0AED11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12DEE382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AF7E9C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98DDE5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Провести диагностику узлов и механизмов.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856F02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Выявление источника повышенной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00913F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D0D87C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0DC22D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5CFFF874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CABDAF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095/2521. Слесарь по ремонту автомобилей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DB92AD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Химический: Использование средств индивидуальной защиты органов дыхания. Организовать рациональные режимы труда и отдыха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96E837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фактора. Уменьшение времени контакта с вредными веществами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575914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01189B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199898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588BB33D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EB66EF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D8D522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Тяжесть: Организовать рациональные режимы труда и отдыха. Рационализация рабочих мест и рабочей позы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757249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тяжести трудового процесса.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AE3AF3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1873B7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1BFB7C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049A9F2E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681A48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096/2521. Слесарь по ремонту дорожно-строительных машин и тракторов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C4FDF1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Химический: Использование средств индивидуальной защиты органов дыхания. Организовать рациональные режимы труда и отдыха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4EF2D4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фактора. Уменьшение времени контакта с вредными веществами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C66530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24C8C9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37CC04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39660769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D96694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40FE74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Тяжесть: Организовать рациональные режимы труда и отдыха. Рационализация рабочих мест и рабочей позы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6E74F0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тяжести трудового процесса.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89225C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F7F0FA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E45A39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07E6C86D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3724A8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097/2521. Токарь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860EE2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Химический: Усовершенствовать систему вентиляции.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F5C360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концентрации вредных веществ в воздухе рабочей зоны. 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551A76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E4D984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795CB7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7AF46072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A3BF4F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EF1F01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Тяжесть: Рационализация рабочих мест и рабочей позы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853304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тяжести трудового процесса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030F80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765C52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C07FD2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6421AF8E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24E85C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098/2521. Электрогазосварщик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F2B71B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Химический: Использование средств индивидуальной защиты органов дыхания. Рационализировать расположение рабочего места относительно системы вентиляции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679506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фактора. Снижение концентрации вредных веществ в воздухе рабочей зоны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CCD7BA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7CDE87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71A05C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48A0C6BC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58B505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258A3D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УФ-излучение: Контролировать применение спец. одежды и СИЗ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34FEBB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уровня воздействия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1D2B17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0B056C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DBC1A5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790E4CB6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F4F46F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5233E0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Тяжесть: Рационализация рабочих мест и рабочей позы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9CBAEB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тяжести трудового процесса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BB9918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ED28C0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413154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4196B3FC" w14:textId="77777777" w:rsidTr="00D522A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A1E338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06. Отдел энергетики</w:t>
            </w:r>
          </w:p>
        </w:tc>
      </w:tr>
      <w:tr w:rsidR="00563B4F" w14:paraId="2ABBBC7E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839FD1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099/2521. Главный энергетик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96E386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Рекомендации по улучшению условий труда: не требуются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A37A46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96AD2B" w14:textId="77777777" w:rsidR="00563B4F" w:rsidRDefault="00563B4F" w:rsidP="00D522A7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7E0703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DFE75D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0EC2FA33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3B0237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100/2521А. Электромонтер по ремонту и обслуживанию электрооборудования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D0ED05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Тяжесть: Рационализация рабочих мест и рабочей позы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21A82B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тяжести трудового процесса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3D3AD0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05F217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251C7F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601BE4F4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0523A2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103/2521. Машинист дизельной электростанции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34E508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Шум: Применение средств индивидуальной защиты (СИЗ) органов слуха. Организовать рациональные режимы труда и отдыха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431BF4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уровня шума. Снижение времени воздействия шума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943462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AA7E27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B65D09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526916BE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2B57CF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D45AA4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Тяжесть: Рационализация рабочих мест и рабочей позы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A6397E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тяжести трудового процесса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F8709E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0508B4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2BE124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4E0ECC1D" w14:textId="77777777" w:rsidTr="00D522A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9A49D2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 Служба охраны труда</w:t>
            </w:r>
          </w:p>
        </w:tc>
      </w:tr>
      <w:tr w:rsidR="00563B4F" w14:paraId="150AB66B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B951AC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104/2521. Специалист по охране труда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7F04DB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Рекомендации по улучшению условий труда: не требуются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EA2970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448C66" w14:textId="77777777" w:rsidR="00563B4F" w:rsidRDefault="00563B4F" w:rsidP="00D522A7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AEF50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4B83C3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740D8DE7" w14:textId="77777777" w:rsidTr="00D522A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04F3E5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 Дорожно-строительная лаборатория</w:t>
            </w:r>
          </w:p>
        </w:tc>
      </w:tr>
      <w:tr w:rsidR="00563B4F" w14:paraId="74CECD57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09BE78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105/2521. Начальник лаборатории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DCDCA1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0900ED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756847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2E4002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5A9338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3EAA4D1B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A88881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89871E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Шум: Организовать рациональные режимы труда и отдыха. Применение средств индивидуальной защиты (СИЗ) органов слуха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1163F6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времени воздействия шума. Снижение уровня шума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34BAF2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F4A2F1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1BC6E6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0F2C289F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5CDFB3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106/2521. Заместитель начальника лаборатории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FE962A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D3B5AD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EDA7AF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46A563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43A561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750177A5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1F1FF3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196BFE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Шум: Организовать рациональные режимы труда и отдыха. Применение средств индивидуальной защиты (СИЗ) органов слуха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50CA64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времени воздействия шума. Снижение уровня шума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710D02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0CE5C9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D8249C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57CA24D7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57E243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107/2521. Инженер-лаборант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8FFEC7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2DFB5A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10641E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DDA420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EE0F34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45502CEA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F43BFA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ADA091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Шум: Организовать рациональные режимы труда и отдыха. Применение средств индивидуальной защиты (СИЗ) органов слуха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F59DBE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времени воздействия шума. Снижение уровня шума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B13072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9C39E7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6622C2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09F6568A" w14:textId="77777777" w:rsidTr="00D522A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D7EEF1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 Дорожно-строительный участок</w:t>
            </w:r>
          </w:p>
        </w:tc>
      </w:tr>
      <w:tr w:rsidR="00563B4F" w14:paraId="5BC8D0D8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62AE72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108/2521. Начальник участка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CB1BBD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Организовать рациональные режимы труда и отдыха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F3F0B5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Уменьшение времени контакта с вредными веществами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6641CC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F6F446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05C7A5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40C68831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00C862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109/2521. Производитель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14303E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8B8FCB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182D59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90778F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47AD0D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4D98D267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6389AF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110/2521. Мастер строительных и монтажных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A5B5CC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3C27ED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D4A09D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228811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CAD6A2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09BB6B33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CC932E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111/2521. Старший геодезист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373CC8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237BE2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543B90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7DA81B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A6E566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44BCCD47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0C41A4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112/2521. Геодезист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3F20AC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D53622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8A9369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4613EA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76B9A5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3E23B0D1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1BEAA5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113/2521. Помощник геодезиста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058B37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BA9D90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3B7C53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1D3BEA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906FF4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60CAD5B1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431F35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114/2521А. Дорожный рабочий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1139EC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Организовать рациональные режимы труда и отдыха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E814BC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Уменьшение времени контакта с вредными веществами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704FD4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B3688E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BF090B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0A63A8DD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74DA50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E8284B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Тяжесть: Организовать рациональные режимы труда и отдыха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5EC167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тяжести трудового процесса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2E6582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F904F2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3F6DCA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1BEA67D9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51EEE4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467B0A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Химический: Использование средств индивидуальной защиты органов дыхания. Организовать рациональные режимы труда и отдыха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EB2325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фактора. Уменьшение времени контакта с вредными веществами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B02D96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D1C9F4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3D7626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0561630D" w14:textId="77777777" w:rsidTr="00D522A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9EB3B8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 Участок мостовых и искусственных сооружений</w:t>
            </w:r>
          </w:p>
        </w:tc>
      </w:tr>
      <w:tr w:rsidR="00563B4F" w14:paraId="2489B6D6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21AEF6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120/2521. Начальник участка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41C08D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Организовать рациональные режимы труда и отдыха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84A901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Уменьшение времени контакта с вредными веществами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5465A7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CC8CCA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41E20C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79653F33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37E65D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121/2521. Производитель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8D6795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CBAB40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759437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C3ACEB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CD69EC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0C1DDE6D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3677C5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122/2521. Мастер строительных и монтажных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9D9E4E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CED2BB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7712D8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1ACA2E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CAF4CB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37A64B5F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EAA46E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123/2521. Мастер буровой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B30FF0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774D52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E0241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094BAF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A94AC5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0C8368D0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A65342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124/2521. Геодезист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D4B2FD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E36D9A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F07C26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D7710D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190937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5F27AC54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58A145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125/2521А. Бетонщик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2FA643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Организовать рациональные режимы труда и отдыха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0A3C26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Уменьшение времени контакта с вредными веществами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B22F30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C8EC74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23D178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6CA31D32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0AF427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452349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Тяжесть: Организовать рациональные режимы труда и отдыха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6753F3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тяжести трудового процесса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0C8678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8F605F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70C785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5C6E9B62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A3E5E0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128/2521А. Монтажник по монтажу стальных и железобетонных конструкций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B68CA1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Организовать рациональные режимы труда и отдыха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3DD68D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Уменьшение времени контакта с вредными веществами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5CC5CD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1D1680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F4FBDA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1A408D64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4BD97E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E376E9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Шум: Применение средств индивидуальной защиты (СИЗ) органов слуха. Организовать рациональные режимы труда и отдыха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55B511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уровня шума. Снижение времени воздействия шума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1020B8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420FD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32645A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1C8F8E6E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7CEDC0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B9AFFA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Тяжесть: Рационализация рабочих мест и рабочей позы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A0B966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тяжести трудового процесса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F56501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30C73B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58039F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092174A3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57D71F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131/2521. Арматурщик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8CD7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Организовать рациональные режимы труда и отдыха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FBE002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Уменьшение времени контакта с вредными веществами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CD86A4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B31A38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01AB9E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44F67851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845972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684826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Шум: Применение средств индивидуальной защиты (СИЗ) органов слуха. Организовать рациональные режимы труда и отдыха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A4BC90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уровня шума. Снижение времени воздействия шума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E2A33A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9CA36A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35EDF4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31ABF99B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728AA0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3CF5BD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Тяжесть: Рационализация рабочих мест и рабочей позы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AC36C9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тяжести трудового процесса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BEC922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3710F8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92B80F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074FA8D1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938733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132/2521. Плотник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B68BD8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Тяжесть: Рационализация рабочих мест и рабочей позы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1F888D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тяжести трудового процесса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C67411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5FB120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1B09B1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3B71CE76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0C016A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9F0EC8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Шум: Применение средств индивидуальной защиты (СИЗ) органов слуха. Организовать рациональные режимы труда и отдыха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06EF3E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уровня шума. Снижение времени воздействия шума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14D62A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6915BF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743068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7FC3E70E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A660D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F9CAC0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Организовать рациональные режимы труда и отдыха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E41346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Уменьшение времени контакта с вредными веществами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C43102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98E5A2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AE2B67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6318F044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83FFB8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133/2521А. Электрогазосварщик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F60497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Химический: Использование средств индивидуальной защиты органов дыхания. Рационализировать расположение рабочего места относительно системы вентиляции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1B1163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фактора. Снижение концентрации вредных веществ в воздухе рабочей зоны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76D89C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60A3C1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76D6BD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02826549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C65837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3304F5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Тяжесть: Рационализация рабочих мест и рабочей позы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51EFB8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тяжести трудового процесса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66089D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652D4E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87D1A4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17D1950F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7459CA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A5840A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УФ-излучение: Контролировать применение спец. одежды и СИЗ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C71C19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уровня воздействия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8DA1DA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871FEE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E0D17E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4346E3AE" w14:textId="77777777" w:rsidTr="00D522A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502276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 Участок асфальтобетонного завода и дробильно-сортировочного комплекса</w:t>
            </w:r>
          </w:p>
        </w:tc>
      </w:tr>
      <w:tr w:rsidR="00563B4F" w14:paraId="66026967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9969BF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136/2521. Начальник участка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7A8E91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BC23C6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B52744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B0285A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08FDEF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342EC7B9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927B60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137/2521. Заместитель начальника участка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93B504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943B8F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BDC660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701A28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A83CBC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6267EB41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B0CC5E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138/2521. Мастер участка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9CE28D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AC2219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A518FD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BC57C8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80847F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43E0B726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B904C3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139/2521. Механик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F8991D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Рекомендации по улучшению условий труда: не требуются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16B312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E08298" w14:textId="77777777" w:rsidR="00563B4F" w:rsidRDefault="00563B4F" w:rsidP="00D522A7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FEDEE0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B93987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25F73C94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DF151B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140/2521. Учетчик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3980A7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Рекомендации по улучшению условий труда: не требуются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096A53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40BC1B" w14:textId="77777777" w:rsidR="00563B4F" w:rsidRDefault="00563B4F" w:rsidP="00D522A7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7D3C5D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818C7C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13235AB8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DBB0D7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141/2521. Эмульсовар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1BEEFD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AC334F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39178B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491207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456AEA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131D9AD2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5BF1CD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581EB7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Тяжесть: Организовать рациональные режимы труда и отдыха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9F12C5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тяжести трудового процесса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9FE390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E9D68B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D8540E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644DCF0F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C915F8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142/2521. Битумщик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5CC753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579B49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ED1B16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34CD1F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ADE599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7B6114C4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D604D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341907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Тяжесть: Организовать рациональные режимы труда и отдыха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B0FE14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тяжести трудового процесса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102B9E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662B09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8DBB8D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5D8059F2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66AFD8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143/2521. Машинист смесителя асфальтобетона передвижного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74C90F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522B40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52182E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768610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01D620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31E345EF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078E54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EBF831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Шум: Применение средств индивидуальной защиты (СИЗ) органов слуха. Организовать рациональные режимы труда и отдыха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9D5B2C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уровня шума. Снижение времени воздействия шума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BF8BFD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6A3D0F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B51B41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32430FAA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FEB9F0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301D68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Тяжесть: Организовать рациональные режимы труда и отдыха. Рационализация рабочих мест и рабочей позы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E4E3F1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тяжести трудового процесса.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096122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DFFAE4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A8D6BE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4E2FB382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BCC207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144/2521. Машинист смесителя асфальтобетона передвижного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6C5524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0B34AC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F08837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A6AF1A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983B82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765439CB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064E6E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FBA162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Шум: Применение средств индивидуальной защиты (СИЗ) органов слуха. Организовать рациональные режимы труда и отдыха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6B1B1F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уровня шума. Снижение времени воздействия шума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FC4B08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D7326B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B61BC5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758BAFF3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3A09CC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96A411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Тяжесть: Организовать рациональные режимы труда и отдыха. Рационализация рабочих мест и рабочей позы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20C231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тяжести трудового процесса.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C6BD79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5FA58C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5EB67D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1317D8BF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E9F59E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145/2521А. Дробильщик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805716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99B2AB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68357F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D907D9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0F114F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6357B4A5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E2D116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7BE739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Шум: Применение средств индивидуальной защиты (СИЗ) органов слуха. Организовать рациональные режимы труда и отдыха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625252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уровня шума. Снижение времени воздействия шума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FCDAC0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60ABC1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A9C0D6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2FFCF753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BA1527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148/2521А. Дробильщик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CA52A3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D0E60C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1621FD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22D9A0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03AC7D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55740068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A902AC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D839F4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Шум: Применение средств индивидуальной защиты (СИЗ) органов слуха. Организовать рациональные режимы труда и отдыха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342BB2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уровня шума. Снижение времени воздействия шума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7D0E6C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9F3F5E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4ED5FB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1891A5F7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408A4B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151/2521. Электрогазосварщик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064A64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Химический: Использование средств индивидуальной защиты органов дыхания. Рационализировать расположение рабочего места относительно системы вентиляции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60D4CB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фактора. Снижение концентрации вредных веществ в воздухе рабочей зоны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D029F8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E6C7BD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8983C9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725902A3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98B672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9BF25A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Тяжесть: Рационализация рабочих мест и рабочей позы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AD56B7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тяжести трудового процесса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E47329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22CD14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22425F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635AFB10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C71608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A5239E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УФ-излучение: Контролировать применение спец. одежды и СИЗ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54681E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уровня воздействия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2B53B1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366C77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EBEFCA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270C9FBA" w14:textId="77777777" w:rsidTr="00D522A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5E771F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 Участок бетонно-растворного узла</w:t>
            </w:r>
          </w:p>
        </w:tc>
      </w:tr>
      <w:tr w:rsidR="00563B4F" w14:paraId="7CDBB29A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5876A4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152/2521. Производитель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CC43C7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50E6BD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B0920A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DF5801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401E6A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353DCCED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5FC5F1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153/2521. Оператор пульта управления оборудованием железобетонного производства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397C1A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ПФД: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5ACB36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32A152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63A44D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A2EBD2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4BBA31F6" w14:textId="77777777" w:rsidTr="00D522A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EB80D5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 Складской комплекс</w:t>
            </w:r>
          </w:p>
        </w:tc>
      </w:tr>
      <w:tr w:rsidR="00563B4F" w14:paraId="44D789C3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1B8841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154/2521. Заведующий складом №1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6EFF1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Рекомендации по улучшению условий труда: не требуются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6FD195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C82396" w14:textId="77777777" w:rsidR="00563B4F" w:rsidRDefault="00563B4F" w:rsidP="00D522A7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09FEE4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846304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42B57E6B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CCDAAE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155/2521. Заведующий складом №2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EDFAB6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Рекомендации по улучшению условий труда: не требуются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B7E61D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03EA1C" w14:textId="77777777" w:rsidR="00563B4F" w:rsidRDefault="00563B4F" w:rsidP="00D522A7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390C83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A1DD5A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1BDB20C5" w14:textId="77777777" w:rsidTr="00D522A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BF959A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 База</w:t>
            </w:r>
          </w:p>
        </w:tc>
      </w:tr>
      <w:tr w:rsidR="00563B4F" w14:paraId="30AA8884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84E7A7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156/2521. Начальник базы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B7D373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Рекомендации по улучшению условий труда: не требуются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37BE31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88285B" w14:textId="77777777" w:rsidR="00563B4F" w:rsidRDefault="00563B4F" w:rsidP="00D522A7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80FAA1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1BEEF2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381DF2AA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43F830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157/2521. Комендант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9500CF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Рекомендации по улучшению условий труда: не требуются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4CE7F4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6B64EB" w14:textId="77777777" w:rsidR="00563B4F" w:rsidRDefault="00563B4F" w:rsidP="00D522A7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0B46CA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A78ECB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5358F5EB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F33367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158/2521. Заведующий производством (шеф-повар)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07F9D7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Микроклимат: Организовать рациональные режимы труда и отдыха.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089E06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времени воздействия фактора.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A31BC1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6C9136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0B6CC7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1627BFCA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DF1A3B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FE0574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Тяжесть: Рационализация рабочих мест и рабочей позы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23F993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тяжести трудового процесса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2A4C59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BFEB44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B17023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28ED6B0E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F57064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159/2521. Повар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E57529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Тяжесть: Рационализация рабочих мест и рабочей позы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CC6EA6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тяжести трудового процесса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BDBE74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405469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F32C0B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01EB1131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30AF62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C51E63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Микроклимат: Организовать рациональные режимы труда и отдыха.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2BA95C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времени воздействия фактора.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0D0FC1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223714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A7DD8C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108C524A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FF234C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160/2521. Кухонный рабочий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F9F1AE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Тяжесть: Рационализация рабочих мест и рабочей позы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B96D3D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тяжести трудового процесса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A08C82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3B3EC6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E4332F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39721145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3DADE8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161/2521. Плотник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4592FE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Тяжесть: Рационализация рабочих мест и рабочей позы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2501E6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тяжести трудового процесса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C6B66A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50BC86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5D4D79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332DA513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0D56B6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162/2521. Слесарь-сантехник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C46B5E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Рекомендации по улучшению условий труда: не требуются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57DA87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673DAA" w14:textId="77777777" w:rsidR="00563B4F" w:rsidRDefault="00563B4F" w:rsidP="00D522A7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B58DAE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92DC5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656CF725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22A0D1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163/2521. Оператор стиральных машин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8066BD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Микроклимат: Организовать рациональные режимы труда и отдыха.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F24165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времени воздействия фактора.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C38647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030952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8932C0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78E1C157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5228F9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FAACD4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Тяжесть: Рационализация рабочих мест и рабочей позы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C508B9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тяжести трудового процесса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EC7488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3F3847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5F08CF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5806C6F5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C32623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164/2521. Подсобный рабочий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9AC62F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Тяжесть: Рационализация рабочих мест и рабочей позы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B1DF21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тяжести трудового процесса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C9B799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9554C7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E23B39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  <w:tr w:rsidR="00563B4F" w14:paraId="1D7E40D0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0B8943" w14:textId="77777777" w:rsidR="00563B4F" w:rsidRDefault="00563B4F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165/2521. Уборщик производственных и служебных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9D842A" w14:textId="77777777" w:rsidR="00563B4F" w:rsidRDefault="00563B4F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Рекомендации по улучшению условий труда: не требуются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E41B46" w14:textId="77777777" w:rsidR="00563B4F" w:rsidRDefault="00563B4F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F70201" w14:textId="77777777" w:rsidR="00563B4F" w:rsidRDefault="00563B4F" w:rsidP="00D522A7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14B555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7D56F9" w14:textId="77777777" w:rsidR="00563B4F" w:rsidRDefault="00563B4F" w:rsidP="00D522A7">
            <w:pPr>
              <w:jc w:val="center"/>
              <w:rPr>
                <w:sz w:val="20"/>
              </w:rPr>
            </w:pPr>
          </w:p>
        </w:tc>
      </w:tr>
    </w:tbl>
    <w:p w14:paraId="0F892171" w14:textId="77777777" w:rsidR="00563B4F" w:rsidRDefault="00563B4F" w:rsidP="00563B4F">
      <w:r>
        <w:rPr>
          <w:rFonts w:eastAsia="Calibri"/>
          <w:b/>
          <w:sz w:val="28"/>
          <w:szCs w:val="28"/>
          <w:lang w:eastAsia="en-US"/>
        </w:rPr>
        <w:fldChar w:fldCharType="end"/>
      </w:r>
    </w:p>
    <w:p w14:paraId="1AD4A72C" w14:textId="77777777" w:rsidR="00563B4F" w:rsidRPr="009477D4" w:rsidRDefault="00563B4F" w:rsidP="00563B4F">
      <w:r w:rsidRPr="00DB70BA">
        <w:t>Дата составления: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fill</w:instrText>
      </w:r>
      <w:r w:rsidRPr="009477D4">
        <w:rPr>
          <w:rStyle w:val="a9"/>
        </w:rPr>
        <w:instrText>_</w:instrText>
      </w:r>
      <w:r>
        <w:rPr>
          <w:rStyle w:val="a9"/>
          <w:lang w:val="en-US"/>
        </w:rPr>
        <w:instrText>date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>
        <w:rPr>
          <w:rStyle w:val="a9"/>
        </w:rPr>
        <w:t>29.05.2026</w:t>
      </w:r>
      <w:r w:rsidRPr="00883461">
        <w:rPr>
          <w:rStyle w:val="a9"/>
        </w:rPr>
        <w:fldChar w:fldCharType="end"/>
      </w:r>
      <w:r>
        <w:rPr>
          <w:rStyle w:val="a9"/>
          <w:lang w:val="en-US"/>
        </w:rPr>
        <w:t> </w:t>
      </w:r>
    </w:p>
    <w:p w14:paraId="418D7B35" w14:textId="4A7978D6" w:rsidR="00DC1A91" w:rsidRDefault="00DC1A91" w:rsidP="00DC1A91">
      <w:pPr>
        <w:rPr>
          <w:lang w:val="en-US"/>
        </w:rPr>
      </w:pPr>
    </w:p>
    <w:p w14:paraId="5AF8ED22" w14:textId="3B3B380D" w:rsidR="00BA7C21" w:rsidRPr="000F0714" w:rsidRDefault="00BA7C21" w:rsidP="00BA7C21">
      <w:pPr>
        <w:pStyle w:val="a7"/>
        <w:jc w:val="center"/>
      </w:pPr>
      <w:r>
        <w:br w:type="page"/>
      </w:r>
      <w:r w:rsidRPr="000F0714">
        <w:lastRenderedPageBreak/>
        <w:t xml:space="preserve">Сводная ведомость результатов </w:t>
      </w:r>
      <w:r w:rsidRPr="004654AF">
        <w:t xml:space="preserve">проведения </w:t>
      </w:r>
      <w:r w:rsidRPr="000F0714">
        <w:t>специальной оценки условий труда</w:t>
      </w:r>
    </w:p>
    <w:p w14:paraId="1AAE1289" w14:textId="77777777" w:rsidR="00BA7C21" w:rsidRPr="00642E12" w:rsidRDefault="00BA7C21" w:rsidP="00BA7C21"/>
    <w:p w14:paraId="2309DBCD" w14:textId="77777777" w:rsidR="00BA7C21" w:rsidRPr="00710271" w:rsidRDefault="00BA7C21" w:rsidP="00BA7C21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ceh</w:instrText>
      </w:r>
      <w:r w:rsidRPr="00E17A0B">
        <w:rPr>
          <w:rStyle w:val="a9"/>
        </w:rPr>
        <w:instrText>_</w:instrText>
      </w:r>
      <w:r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Pr="00E17A0B">
        <w:rPr>
          <w:rStyle w:val="a9"/>
        </w:rPr>
        <w:t>АКЦИОНЕРНОЕ ОБЩЕСТВО "ТРУД" ЦПБ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14:paraId="4C420CA2" w14:textId="77777777" w:rsidR="00BA7C21" w:rsidRPr="00F06873" w:rsidRDefault="00BA7C21" w:rsidP="00BA7C21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BA7C21" w:rsidRPr="00F06873" w14:paraId="6D2B69E3" w14:textId="77777777" w:rsidTr="00D522A7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14:paraId="1CEB6F6E" w14:textId="77777777" w:rsidR="00BA7C21" w:rsidRPr="00F06873" w:rsidRDefault="00BA7C21" w:rsidP="00D522A7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14:paraId="0F1E9ADE" w14:textId="77777777" w:rsidR="00BA7C21" w:rsidRPr="004654AF" w:rsidRDefault="00BA7C21" w:rsidP="00D522A7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14:paraId="2427EA33" w14:textId="77777777" w:rsidR="00BA7C21" w:rsidRPr="00F06873" w:rsidRDefault="00BA7C21" w:rsidP="00D522A7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14:paraId="2A507F2B" w14:textId="77777777" w:rsidR="00BA7C21" w:rsidRPr="00F06873" w:rsidRDefault="00BA7C21" w:rsidP="00D522A7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BA7C21" w:rsidRPr="00F06873" w14:paraId="3C40B5AF" w14:textId="77777777" w:rsidTr="00D522A7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14:paraId="358A1E6E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14:paraId="0EBE2A45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14:paraId="30685768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14:paraId="2DEE0F6B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14:paraId="20D23F29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14:paraId="3CCDBFB7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BA7C21" w:rsidRPr="00F06873" w14:paraId="38A1EB8D" w14:textId="77777777" w:rsidTr="00D522A7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14:paraId="1986CB20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632B4837" w14:textId="77777777" w:rsidR="00BA7C21" w:rsidRPr="004654AF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14:paraId="0E7E4BA9" w14:textId="77777777" w:rsidR="00BA7C21" w:rsidRPr="004654AF" w:rsidRDefault="00BA7C21" w:rsidP="00D522A7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числе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14:paraId="1E295888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14:paraId="33360D7C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14:paraId="3BB00ABD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14:paraId="6B98D371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14:paraId="60F48DA2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14:paraId="20EA7C29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14:paraId="5EA9F17B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7C21" w:rsidRPr="00F06873" w14:paraId="1114E527" w14:textId="77777777" w:rsidTr="00D522A7">
        <w:trPr>
          <w:jc w:val="center"/>
        </w:trPr>
        <w:tc>
          <w:tcPr>
            <w:tcW w:w="3518" w:type="dxa"/>
            <w:vAlign w:val="center"/>
          </w:tcPr>
          <w:p w14:paraId="36D66155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14:paraId="5960BCF0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14:paraId="6F3D32D4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14:paraId="19D3E195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14:paraId="7081E0A0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14:paraId="41934F9D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14:paraId="4B620CAE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14:paraId="0B8D5677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14:paraId="483AD23F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14:paraId="13A08B83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BA7C21" w:rsidRPr="00F06873" w14:paraId="689C1C34" w14:textId="77777777" w:rsidTr="00D522A7">
        <w:trPr>
          <w:jc w:val="center"/>
        </w:trPr>
        <w:tc>
          <w:tcPr>
            <w:tcW w:w="3518" w:type="dxa"/>
            <w:vAlign w:val="center"/>
          </w:tcPr>
          <w:p w14:paraId="69A7C45C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14:paraId="6424EA4A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3118" w:type="dxa"/>
            <w:vAlign w:val="center"/>
          </w:tcPr>
          <w:p w14:paraId="773D1629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1063" w:type="dxa"/>
            <w:vAlign w:val="center"/>
          </w:tcPr>
          <w:p w14:paraId="7D8817B4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69025B7C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1A7C9112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1169" w:type="dxa"/>
            <w:vAlign w:val="center"/>
          </w:tcPr>
          <w:p w14:paraId="37D61E08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2C4ADF1E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4F5E3CF1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6D54C87C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A7C21" w:rsidRPr="00F06873" w14:paraId="5DFECAB2" w14:textId="77777777" w:rsidTr="00D522A7">
        <w:trPr>
          <w:jc w:val="center"/>
        </w:trPr>
        <w:tc>
          <w:tcPr>
            <w:tcW w:w="3518" w:type="dxa"/>
            <w:vAlign w:val="center"/>
          </w:tcPr>
          <w:p w14:paraId="47F2EB1B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vAlign w:val="center"/>
          </w:tcPr>
          <w:p w14:paraId="4D323A15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3118" w:type="dxa"/>
            <w:vAlign w:val="center"/>
          </w:tcPr>
          <w:p w14:paraId="1AEB1837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063" w:type="dxa"/>
            <w:vAlign w:val="center"/>
          </w:tcPr>
          <w:p w14:paraId="480CAEA0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29941641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31268532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169" w:type="dxa"/>
            <w:vAlign w:val="center"/>
          </w:tcPr>
          <w:p w14:paraId="2DD090E1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3552C6AE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439CCADE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711F6F54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A7C21" w:rsidRPr="00F06873" w14:paraId="27F1C787" w14:textId="77777777" w:rsidTr="00D522A7">
        <w:trPr>
          <w:jc w:val="center"/>
        </w:trPr>
        <w:tc>
          <w:tcPr>
            <w:tcW w:w="3518" w:type="dxa"/>
            <w:vAlign w:val="center"/>
          </w:tcPr>
          <w:p w14:paraId="12B2FF22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14:paraId="77F2877A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14:paraId="2E444224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14:paraId="0BAA2B6F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1A50F853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2F534811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29008BB2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14FBE523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1E922F68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69316B64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A7C21" w:rsidRPr="00F06873" w14:paraId="13EC2613" w14:textId="77777777" w:rsidTr="00D522A7">
        <w:trPr>
          <w:jc w:val="center"/>
        </w:trPr>
        <w:tc>
          <w:tcPr>
            <w:tcW w:w="3518" w:type="dxa"/>
            <w:vAlign w:val="center"/>
          </w:tcPr>
          <w:p w14:paraId="0180449D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14:paraId="30D4E1D9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14:paraId="71E91F1E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14:paraId="175BACB6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32FD8614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430D7D70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77921929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3ADC342E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2CCA8CF9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718EF223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A7C21" w:rsidRPr="00F06873" w14:paraId="18CD4545" w14:textId="77777777" w:rsidTr="00D522A7">
        <w:trPr>
          <w:jc w:val="center"/>
        </w:trPr>
        <w:tc>
          <w:tcPr>
            <w:tcW w:w="3518" w:type="dxa"/>
            <w:vAlign w:val="center"/>
          </w:tcPr>
          <w:p w14:paraId="657D5608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14:paraId="145A546A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14:paraId="68652260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14:paraId="0AE49BBD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7F37537C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088AB43C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4C3122C2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140F58D3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2BCF6328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4E1BBA77" w14:textId="77777777" w:rsidR="00BA7C21" w:rsidRPr="00F06873" w:rsidRDefault="00BA7C21" w:rsidP="00D522A7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14:paraId="15E719F9" w14:textId="77777777" w:rsidR="00BA7C21" w:rsidRDefault="00BA7C21" w:rsidP="00BA7C21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14:paraId="5DDC17E2" w14:textId="77777777" w:rsidR="00BA7C21" w:rsidRDefault="00BA7C21" w:rsidP="00BA7C21">
      <w:pPr>
        <w:jc w:val="right"/>
        <w:rPr>
          <w:sz w:val="20"/>
        </w:rPr>
      </w:pPr>
      <w:r w:rsidRPr="00F06873">
        <w:t>Таблица 2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493"/>
        <w:gridCol w:w="3046"/>
        <w:gridCol w:w="375"/>
        <w:gridCol w:w="340"/>
        <w:gridCol w:w="439"/>
        <w:gridCol w:w="375"/>
        <w:gridCol w:w="340"/>
        <w:gridCol w:w="439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635"/>
        <w:gridCol w:w="636"/>
        <w:gridCol w:w="636"/>
        <w:gridCol w:w="636"/>
        <w:gridCol w:w="636"/>
        <w:gridCol w:w="483"/>
        <w:gridCol w:w="439"/>
      </w:tblGrid>
      <w:tr w:rsidR="00BA7C21" w14:paraId="7FD957D6" w14:textId="77777777" w:rsidTr="00D522A7">
        <w:trPr>
          <w:tblHeader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8D1C4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 номер рабочего места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83C90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Профессия/должность/специальность работника</w:t>
            </w:r>
          </w:p>
        </w:tc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C50D6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Классы (подклассы) условий труда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6FA10BA6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1048E594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579C256C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1C548517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71828990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37E43AB8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Молоко или другие равноценные пищевые продукты (да/нет)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49AD83C7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Лечебно-профилактическое питание (да/нет)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20A54874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Право на досрочное назначение страховой пенсии (да/нет) </w:t>
            </w:r>
          </w:p>
        </w:tc>
      </w:tr>
      <w:tr w:rsidR="00BA7C21" w14:paraId="257D0386" w14:textId="77777777" w:rsidTr="00D522A7">
        <w:trPr>
          <w:trHeight w:val="2200"/>
          <w:tblHeader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0BBAC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0A59A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411E86A8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Химический фактор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4B20A1FD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Биологический фактор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3DF34146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преимущественно фиброгенного 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381BF684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23CD08DC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Инфразвук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0BD9B0C6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Ультразвук воздушный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395F4F08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 общая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1867BB1A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 локальная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5E819C13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2D4D779E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Ионизирующие излучения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0FF2C5C3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Параметры микроклимата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6F9989C0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Параметры световой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704688A0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14:paraId="5CF46852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52F7EB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FDBBF4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20415B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77FF00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7E6CA8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1B31B7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4EF44C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FEF800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</w:p>
        </w:tc>
      </w:tr>
      <w:tr w:rsidR="00BA7C21" w14:paraId="3B708DF5" w14:textId="77777777" w:rsidTr="00D522A7">
        <w:trPr>
          <w:tblHeader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FCF84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CCC7E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1CDCA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49CB4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096AF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597AD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CA86A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9BF0B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6E334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B14D3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EBC91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8F35B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0CF26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BBCDA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CD6C0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B5A1F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12F8F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E4ED3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6D7BF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39D84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29E31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F9F35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FA73A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34B0D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</w:tr>
      <w:tr w:rsidR="00BA7C21" w14:paraId="4BC74F01" w14:textId="77777777" w:rsidTr="00D522A7"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02BAD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  Служба перевозок-автоколонна</w:t>
            </w:r>
          </w:p>
        </w:tc>
      </w:tr>
      <w:tr w:rsidR="00BA7C21" w14:paraId="6AF15F63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2EC55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00101017А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55444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7 разряда (DAF-FT CF85 г.н.: Х 222 УХ)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28BE3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172CC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1CFF5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7BB56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EABDF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871B4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2F400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B71BE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B79B2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C83DA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F0F2C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9E72F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AE44A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8D88D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C7CB2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C9FE7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34373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37B30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DB7F7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B5B7F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607B3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63D50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A7C21" w14:paraId="2E701D3E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E548F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00101017-1А (00101017А)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2DB44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7 разряда (DAF-FT CF85 г.н.: Т 435 ХМ)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6AD62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A54F8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E9004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BD796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E6CEF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9F9BB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24E90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0DC5C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69619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D2F40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E9175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30900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119A2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53CCE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E92BC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41A4C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5A255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57D21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24093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81CB5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62851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97F3C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A7C21" w14:paraId="2F396222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1EA85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00101017-2А (00101017А)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2D032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7 разряда (DAF-FT CF85 г.н.: Т 436 ХМ)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DD9D3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E548D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27E4F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881D3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D6A5D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A6276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41F6F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ACB1E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30F5A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4CFD9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A9F96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D1B2F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CAAF2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AF333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4C344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7E27D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CC193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F0E55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9C276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A1907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2FCF1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2979F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A7C21" w14:paraId="6350DC43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7684E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00101017-3А (00101017А)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D63D8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7 разряда (DAF-FT CF85 г.н.: С 521 ХМ)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02E92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B6CB0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982AF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B5ABB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8843E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A0A00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28C4A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0C06E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72223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975E5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0AF89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EF692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A3100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ABDD1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4D02A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6AEDC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3188F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6168F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04ACC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64974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0D0C0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929AF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A7C21" w14:paraId="6220E0E1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1ED5F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00101017-4А (00101017А)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029C6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7 разряда (DAF-FT CF85 г.н.: Е 586 УУ)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37D09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495C1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5F8DA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CA976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1E88A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6C766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075F8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E89F8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3CBDA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44B81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58017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3CC5F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82594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A7275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9D4A2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32F60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14B93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13456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5B78D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3858F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BA4C8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17C65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A7C21" w14:paraId="2A5F4D6E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5FF97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00101017-5А (00101017А)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F15ED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7 разряда (DAF-FT CF85 г.н.: Е 588 УУ)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D0EC9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1178C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536A4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20BC3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E0AFE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C9977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C4D34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EA07D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3C5E2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F6140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6C34E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36574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BE7AE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7E00C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EFCA3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2DCBF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F5B13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9C94E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0A0AE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524D9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7665E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2F370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A7C21" w14:paraId="4DCE13E1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2A43C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00101017-6А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77532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7 разряда (DAF FTT XF 105 460 г.н.: О 457 ВУ)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BDF6E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B5DFC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5773D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03098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91F38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399B8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10571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E91CE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06180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D42C7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BBABD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BC880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BAC65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56C22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62486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7F634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10F49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84DFA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84375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4B2D1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0D9F3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A14B2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A7C21" w14:paraId="697E4062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DD755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00101017-7А (00101017-6А)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EBFD0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7 разряда (DAF FTT XF 105 460 г.н: М 801 ВТ)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55B3D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E19DA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69888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A8595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777F4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5B5EA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4B078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6DB92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654D4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52B8D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8B043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2CF36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83101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0CE90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54342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6216D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11DE1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81D87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5B463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A0BFA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E4910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9C97F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A7C21" w14:paraId="24A61E88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78DA2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00101017-8А (00101017-6А)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55C8E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7 разряда (DAF FTT XF 105 460 г.н.: М 854 ВТ)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08613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86500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B8D63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FFB6C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12E6C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2D147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77433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5B80D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6A470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3343E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C12B3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A3DA9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0498A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6156C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4AB96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B8801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169EA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D0BA8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912C7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64375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ABB11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B67B5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A7C21" w14:paraId="26C259AB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EE192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00101017-9А (00101017-6А)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47CD8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7 разряда (DAF FTT XF 105 460 г.н.: Н 888 УМ)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A47E2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8843E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A2F04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E8C66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1166B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9E64E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90E2E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5CB51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9C2E0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9E103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DFFF3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4FC66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7AAE2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775D5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43B5C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A18CD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A46C5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DC4E5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B5730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0AF28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0782E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35D1E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A7C21" w14:paraId="2E51D6D4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F6CB4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00201017А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E1AB5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7 разряда (SCANIA P114 г.н.: А 444 УУ)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78656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D61C7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0F067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77685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EA56B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0CF85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A0810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834F8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8DA67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36CE5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9777B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D773B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7F89C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D55DA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7698A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CAEEF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3F8C9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027D6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911FB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79DC9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112A8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9A7A4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A7C21" w14:paraId="20A55CAD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AB3F1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00201017-1А (00201017А)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A0E29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7 разряда (SCANIA P114 г.н.: У 844 УС)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20ED3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39C36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093D0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75FDE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9A0C5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D735E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3B946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B99AD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773A3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01750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F42D1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73B6F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3FA84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27979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F04A9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6938B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B1025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B2CEB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B134E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471D0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31FF6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1F9BB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A7C21" w14:paraId="67DE34AC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E11E3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00301017А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519EE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7 разряда (SCANIA P400 г.н.: Р 314 АН)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4A5CE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DB48A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804CF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14DBE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45B7D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A9808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B580D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1C3C8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4AD61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04227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AB47E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F37CB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04005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8E32F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4534E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0A297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E503D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D0E12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5AD97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5619A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21F61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EA26C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A7C21" w14:paraId="226C54D9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9793E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00301017-1А (00301017А)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121AE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7 разряда (SCANIA P400 г.н.: Р 317 АН)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9FC24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EDD36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D3B83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4EC67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20645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B68F4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A2CA8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40073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628E7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006D3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6B4FE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E4C76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C291A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59DE2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AD348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C4B9C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1874B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43684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03472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CE60B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611E6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D7372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A7C21" w14:paraId="72342CFD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FFD5C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00301017-2А (00301017А)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B9486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7 разряда (SCANIA P400 г.н.: Р 318 АН)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1B5CB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C1261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DEDDA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EA2A5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66D09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5E6A7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27E14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FB210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2F3CD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3E1DD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0C675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E5A6C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3C44C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26BB3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E906A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B1B83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F51DF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8BCD4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4FAF6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08F7A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12B26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527A8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A7C21" w14:paraId="4BD27F82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AEE7D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00301017-3А (00301017А)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00D56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7 разряда (SCANIA P400 г.н.: Р 068 ХТ)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06E5D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AD6A9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DFD14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6BFB7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99DA8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60EA3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055DC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EA639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FAA33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536FC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F340F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10154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0C2A1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B6A4B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D9F8E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2E18B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7644A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3461E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9DC83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15ECB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28394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29FCC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A7C21" w14:paraId="72AF7137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7280A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00301017-4А (00301017А)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BF86F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7 разряда (SCANIA P400 г.н.: Р 069 ХТ)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A9F0A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81E33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F7EB1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0286E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FF2D6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7EAE0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E8017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8C01E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32AB9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ED155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59B7C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ED089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6F6FE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24019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5D416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A25CD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D070D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85753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EEB71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F2CDB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CAAF9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BED99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A7C21" w14:paraId="226DB3B7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973D9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00301017-5А (00301017А)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23D34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7 разряда (SCANIA P400 г.н.: Р 071 ХТ)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6E295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338AC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5EB36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1647F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D3DA1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62C53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351B4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658C5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C62CB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AD4D8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841BF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31D07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1710C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EAF73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1A9B7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CA538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F3708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31E40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04F43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19095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882D0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33C73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A7C21" w14:paraId="57408E87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94323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00401017А (00301017А)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56834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7 разряда (SCANIA P400 г.н.: Р 316 АН)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F70FD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2764C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52EC9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4BD1D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BF308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B48C3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73310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2BE13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6B930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F47F8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CC83C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E761A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9AE62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7CBB9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34692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B25E3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D589D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170FB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1F7C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4B7E8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412CA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5BAE7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A7C21" w14:paraId="798ADD36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A8AA9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00401017-1А (00301017А)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A4F24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7 разряда (SCANIA P400 г.н.: Р 311 АН)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EFEAC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0DE14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88419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49959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FC002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9E59D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E8809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9AF12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2186F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443F0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329BF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9694A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D15B1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9FDFA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53541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CDFB8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36552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6DE2C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A2DBA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D1F90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4A529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4F194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A7C21" w14:paraId="2ABFCB9E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5567F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00601017А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813DD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Водитель автомобиля 7 разряда (Volvo FН-TRUCK 6/4 г.н.: К 050 </w:t>
            </w:r>
            <w:r>
              <w:rPr>
                <w:sz w:val="18"/>
                <w:szCs w:val="18"/>
              </w:rPr>
              <w:lastRenderedPageBreak/>
              <w:t>ЕВ)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2DA71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70C6B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8564A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74322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B45B2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18E8D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A9508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823AE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19B7A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A793C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DD1AE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5EC39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81B13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77C05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1B19D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BAD1D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10768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9EE71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1427F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4EC51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EBD55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63C66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A7C21" w14:paraId="48ACB1E9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F3309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00601017-1А (00601017А)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9BA93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7 разряда (Volvo FН-TRUCK 6/4 г.н.: К 053 ЕВ)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B7315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EDB83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C00FD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2D3FA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F0474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EC609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415D5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A7859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BCAC5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2DB37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4ADF4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649B1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9E4AD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AB297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62E65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2B7A3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FC44F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EE2E9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7E2A8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3338F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1C479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F38E7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A7C21" w14:paraId="2059EE21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32133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00601017-2А (00601017А)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17B0B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7 разряда (Volvo FН-TRUCK 6/4 г.н.: К 058 ЕВ)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E456B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DFA7B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30D26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0537A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34C0F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DC49A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0372A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522D5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A3013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721F7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2E614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562E4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3AC84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212F0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15232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F2C80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F01F7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F4D6C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DF638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F9515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B130C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A9C79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A7C21" w14:paraId="40CF2FAE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11236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00801017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88283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7 разряда (КамАЗ-45143-12-15 г.н.: Р 445 СК)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7AD0B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A5F27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54A8D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DE42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86477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6F986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35DBB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3BD05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B40B3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1F41F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32FD7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32C2E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6CF23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95D67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5177E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72EA7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99743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0CBA3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50FEC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4B5C6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23DCB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D72C6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A7C21" w14:paraId="4FE548F8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64EBE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00901017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BA872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7 разряда (КамАЗ-53125-15 КО-505А г.н.: О 154 ЕЕ)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E0EB7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B71D4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EC462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4B1F2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F6F9C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DA171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B5DE7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23A19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FBFAF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D6F9D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3C9F5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B91FA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FFFDB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B6451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84EF0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D396F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5297D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98939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62B1F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522DB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B0AF4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4122E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A7C21" w14:paraId="5AFD04C6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2D236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01001017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B3903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7 разряда (КамАЗ-65117 реф. г.н.: Х 599 ВК)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B156F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63182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A26DC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5959E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DBF0F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B887C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3DB8E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EC61E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755E1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A7A3E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46841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465DA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833D0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C86D2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10AC4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AD810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3C0DB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E6D7F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F8A28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7F256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CAA18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A3B25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A7C21" w14:paraId="59C4C899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AD0BF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01501017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B14CD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6 разряда (Mitsubishi-Fuso-Fighter г.н.: Р 761 ТУ)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DC9CF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7F25B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D6EA3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E35EA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B2E20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9599E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3D323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BB598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66F7D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3FFFB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41602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118D4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64EA7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8336E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DF640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0CA43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05167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3AD11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73D8F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582AE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72438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95254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A7C21" w14:paraId="24FB8EDD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50765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01301017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D7C80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6 разряда (ГАЗ-А32R32 г.н.: О 173 ВО; О 037 ВО)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20D2C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425B1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ADF3C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6CD78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953A8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F2F06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FDBBC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1A37C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DBCA9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F85DF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38EB4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A5C41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60E8B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CCD26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B19BE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B6D3D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EADB8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F4380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1780E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B7DAA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4C2B3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236C3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A7C21" w14:paraId="2A05C1F6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A48B2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01401017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7A387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6 разряда (ГАЗ-330202 г.н.: У 257 УС)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D5385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E07A1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B99B9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93408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1F763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075A3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1D1DA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07DE3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E5E86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11CF9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55F70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F378B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6B4A9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19669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81594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4A583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2675D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83A6B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9FFD7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CACA0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B4DFD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FCBDA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A7C21" w14:paraId="3D49536D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EEB6A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01101017А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E339E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6 разряда (УАЗ-390995 г.н.: С 928 ЕУ)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30529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DC58B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45699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F05CE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2A149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63CD0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BE459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7F76F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047AF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ED176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A8094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781B6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BFB34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4C9BF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08BE3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76B34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C970F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FF34A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92E53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70825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460EA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AC6FC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A7C21" w14:paraId="6C2DAF53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125B8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01201017А (01101017А)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4E4F9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6 разряда (УАЗ-390995 г.н.: В 945 ВА)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4F3B6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A5B9A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D0052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634A1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1E3DC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34EB0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28A54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58C6C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CF303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7978F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232E9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BE546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B8EA8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0B1C1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412B0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1C2D1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FBAA9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CD5D9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8D57A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68992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C948C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F92C8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A7C21" w14:paraId="1BDF57D9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ABE82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07012521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F61AA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6 разряда (Служебный Chevrolet Niva г.н.: Х 468 ВЕ)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6A380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F3AAE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F105C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77D8F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CC8B7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0F7CD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34524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45BE1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9A770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D65A3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4F825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480A5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C1711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1B5B4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88FB1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16AFC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612A4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9F8AE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9FD69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F76A0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ABFB0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C9AC2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A7C21" w14:paraId="72EF3242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39F25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08012521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1259D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7 разряда (SITRAK C7H г.н. М384МР)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0D07A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EAC81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0AE5F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24CC6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C29AE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BD8A0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65F16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EB172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E3C3B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D895E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FAB46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E6A65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87F47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B9DD5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6DD66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C63DD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3F9C4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5B1F9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D7CED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2769B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0FA09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90BEA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A7C21" w14:paraId="78A7B27A" w14:textId="77777777" w:rsidTr="00D522A7"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67F82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 Служба перевозок-участок кранового хозяйства</w:t>
            </w:r>
          </w:p>
        </w:tc>
      </w:tr>
      <w:tr w:rsidR="00BA7C21" w14:paraId="533A1902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76E90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03103017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D5C0C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крана автомобильного 8 разряда (SANY STC500 г.н.: У 339 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515DF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8EDE9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FF1FF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7A85E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6EA3D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9125A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5F809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D50EC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A4ADC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AA874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14712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46C90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99F64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8A674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A9B67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C99D6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A8CF7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2BC7B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98CBB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CCBDA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942E5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C1CF4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A7C21" w14:paraId="7057EE77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DE345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09022521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8C07C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крана автомобильного 8 разряда (SANY STC500 г.н.: У 316 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12A95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F859B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96576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A51FB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BE293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3EE66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19368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4E060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4B0A3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D3FCF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9C0B1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621AC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AAA26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244BC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7B609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35584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89347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AEF02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3F0A9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860C3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8F46C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9B7EB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A7C21" w14:paraId="2307D808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6444D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03003017А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B1BE7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(оператор) крана манипулятора 6 разряда (КамАЗ 659000 (Cummins) г.н.: А 048 ЕВ)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E4339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9C24B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383F1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D9365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0576B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A7907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5ECEC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2F40B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D2B4E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73B90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8DD54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3AC95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4A3D2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1916C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8C863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05103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4B147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5C41C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54BD3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EB06B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6CCB3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BC835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A7C21" w14:paraId="3161692A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F7830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02903017А (03003017А)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6A480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(оператор) крана манипулятора 6 разряда (КамАЗ 659000 (Cummins) г.н.: Т151 ЕУ)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5A466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4CB69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0677E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32D51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2512E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53931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3FC64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A59C1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619DD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F0C3E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975DD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F8B9E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01C6B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31198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ABEDD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CFF64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27A98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9E9E0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21E03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A37E1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29FA2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6F497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A7C21" w14:paraId="67640ED3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0C468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02903017-1А (03003017А)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F978F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(оператор) крана манипулятора 6 разряда (КамАЗ 659000 (Cummins) г.н.: Т 188 ЕУ)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A254C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9A37D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5C469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0DA7E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EF7C4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80439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AE5C8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20DBB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99131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7ECBA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586FA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C068B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7DB81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0BA65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F83D1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4CF9D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18ABE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88B49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8594C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A92A1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BFF2F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D7F1C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A7C21" w14:paraId="484343EC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99AE3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02903017-2А (03003017А)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BC32B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(оператор) крана манипулятора 6 разряда (КамАЗ 659000 (Cummins) г.н.: С 725 ЕУ)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F36B8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71F9D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8A32A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C5F51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57D3F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6B5A1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6BD00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18E58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293F7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7545A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FEB83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EE030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F5FBD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BC6C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952E9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29F59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C01A7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C43B4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2393F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EF93B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0397E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E7FF8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A7C21" w14:paraId="1886A7A2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91991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03203017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A9DCF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(оператор) крана манипулятора 6 разряда (Daewoo Novus MD-70C г.н.: Н 183 АО)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8EEDF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4CB8D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5CA15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A77E1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9C5A1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39379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1672C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3DFB6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E1B63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175C9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4861E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DFB7B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981CE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98F16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72CF0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7CC64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CFC5B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E01C2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A4B98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6DE36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B8E5B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508EE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A7C21" w14:paraId="4F694FA2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D9AD6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03303017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DECB3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(оператор) крана манипулятора 6 разряда (Mitsubishi Fuso г.н.: О 889 ЕЕ)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270C0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04F79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9BBC5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9536F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696D2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8D547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ED8D1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4B09A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BEBC3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4659D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F0CC1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D18EE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640EE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9BBB3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69C88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3FC36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3936B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F3F52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108C4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E2084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63B9F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E251C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A7C21" w14:paraId="10C8B673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20E71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03403017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4E7D7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(оператор) крана манипулятора 6 разряда (ISUZU Чайка-Сервис 3784 QB г.н.: Т 852 ЕУ)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30918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4BCA9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A73DC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F99CA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FAEC8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51288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8BF88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CA277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59B51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84DC3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001D6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754EA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56A8F8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9CFF3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F6F77B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810D1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E0ECDF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EC10F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538137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90D84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C5BF3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46376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A7C21" w14:paraId="0FE34011" w14:textId="77777777" w:rsidTr="00D522A7"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0C248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 Участок металлоизделий</w:t>
            </w:r>
          </w:p>
        </w:tc>
      </w:tr>
      <w:tr w:rsidR="00BA7C21" w14:paraId="4F131576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1D95F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03604017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0F94C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Станочник широкого профиля 6 разряда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CC556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F58E4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606B0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F5A8BA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56DD9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7F7A44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82541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E040C9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221771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EA1B4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252DD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5C49A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835102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C7876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A3484D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197470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94A495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7AD54C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55B766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69A86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6D99C3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B07F5E" w14:textId="77777777" w:rsidR="00BA7C21" w:rsidRDefault="00BA7C21" w:rsidP="00D522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14:paraId="2A2B2151" w14:textId="77777777" w:rsidR="00BA7C21" w:rsidRDefault="00BA7C21" w:rsidP="00BA7C21">
      <w:pPr>
        <w:jc w:val="right"/>
        <w:rPr>
          <w:sz w:val="18"/>
          <w:szCs w:val="18"/>
          <w:lang w:val="en-US"/>
        </w:rPr>
      </w:pPr>
    </w:p>
    <w:p w14:paraId="53A9E4E9" w14:textId="77777777" w:rsidR="00BA7C21" w:rsidRDefault="00BA7C21" w:rsidP="00BA7C21"/>
    <w:p w14:paraId="37BF993C" w14:textId="77777777" w:rsidR="00BA7C21" w:rsidRDefault="00BA7C21" w:rsidP="00BA7C21">
      <w:pPr>
        <w:rPr>
          <w:rStyle w:val="a9"/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fill_date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>
        <w:rPr>
          <w:rStyle w:val="a9"/>
        </w:rPr>
        <w:t>25.05.2026</w:t>
      </w:r>
      <w:r w:rsidRPr="00883461">
        <w:rPr>
          <w:rStyle w:val="a9"/>
        </w:rPr>
        <w:fldChar w:fldCharType="end"/>
      </w:r>
      <w:r>
        <w:rPr>
          <w:rStyle w:val="a9"/>
          <w:lang w:val="en-US"/>
        </w:rPr>
        <w:t> </w:t>
      </w:r>
    </w:p>
    <w:p w14:paraId="4C665D6D" w14:textId="77777777" w:rsidR="00BA7C21" w:rsidRDefault="00BA7C21" w:rsidP="00BA7C21">
      <w:pPr>
        <w:rPr>
          <w:rStyle w:val="a9"/>
          <w:lang w:val="en-US"/>
        </w:rPr>
      </w:pPr>
    </w:p>
    <w:p w14:paraId="0E1AF525" w14:textId="77777777" w:rsidR="00BA7C21" w:rsidRPr="00FD5E7D" w:rsidRDefault="00BA7C21" w:rsidP="00BA7C21">
      <w:pPr>
        <w:rPr>
          <w:lang w:val="en-US"/>
        </w:rPr>
      </w:pPr>
    </w:p>
    <w:p w14:paraId="53810EE1" w14:textId="77777777" w:rsidR="00BA7C21" w:rsidRPr="00DB70BA" w:rsidRDefault="00BA7C21" w:rsidP="00BA7C21">
      <w:pPr>
        <w:pStyle w:val="a7"/>
        <w:jc w:val="center"/>
      </w:pPr>
      <w:r w:rsidRPr="00BA7C21">
        <w:br w:type="page"/>
      </w:r>
      <w:r w:rsidRPr="00DB70BA">
        <w:lastRenderedPageBreak/>
        <w:t>Перечень рекомендуемых мероприятий по улучшению условий труда</w:t>
      </w:r>
    </w:p>
    <w:p w14:paraId="1924B9A3" w14:textId="77777777" w:rsidR="00BA7C21" w:rsidRPr="00922677" w:rsidRDefault="00BA7C21" w:rsidP="00BA7C21"/>
    <w:p w14:paraId="30F26B45" w14:textId="77777777" w:rsidR="00BA7C21" w:rsidRPr="00710271" w:rsidRDefault="00BA7C21" w:rsidP="00BA7C21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ceh</w:instrText>
      </w:r>
      <w:r w:rsidRPr="0014274A">
        <w:rPr>
          <w:rStyle w:val="a9"/>
        </w:rPr>
        <w:instrText>_</w:instrText>
      </w:r>
      <w:r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 w:rsidRPr="0014274A">
        <w:rPr>
          <w:rStyle w:val="a9"/>
        </w:rPr>
        <w:t xml:space="preserve"> АКЦИОНЕРНОЕ ОБЩЕСТВО "ТРУД" ЦПБ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14:paraId="5F0A13BA" w14:textId="77777777" w:rsidR="00BA7C21" w:rsidRDefault="00BA7C21" w:rsidP="00BA7C21">
      <w:pPr>
        <w:rPr>
          <w:sz w:val="20"/>
        </w:rPr>
      </w:pPr>
      <w:r>
        <w:rPr>
          <w:rFonts w:eastAsia="Calibri"/>
          <w:b/>
          <w:sz w:val="28"/>
          <w:szCs w:val="28"/>
          <w:lang w:eastAsia="en-US"/>
        </w:rPr>
        <w:fldChar w:fldCharType="begin"/>
      </w:r>
      <w:r>
        <w:rPr>
          <w:rFonts w:eastAsia="Calibri"/>
          <w:b/>
          <w:sz w:val="28"/>
          <w:szCs w:val="28"/>
          <w:lang w:eastAsia="en-US"/>
        </w:rPr>
        <w:instrText xml:space="preserve"> INCLUDETEXT  "C:\\Users\\User\\Desktop\\База Маша\\2026 СОУТ\\2521 Труд 3 заявка ЦПБ\\ARMv51_files\\per_mer_org_1.xml" \! \t "C:\\ProgramData\\attest5\\5.1\\xsl\\per_rm\\per_mer.xsl"  \* MERGEFORMAT </w:instrText>
      </w:r>
      <w:r>
        <w:rPr>
          <w:rFonts w:eastAsia="Calibri"/>
          <w:b/>
          <w:sz w:val="28"/>
          <w:szCs w:val="28"/>
          <w:lang w:eastAsia="en-US"/>
        </w:rPr>
        <w:fldChar w:fldCharType="separate"/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879"/>
        <w:gridCol w:w="5040"/>
        <w:gridCol w:w="3130"/>
        <w:gridCol w:w="1077"/>
        <w:gridCol w:w="1982"/>
        <w:gridCol w:w="1178"/>
      </w:tblGrid>
      <w:tr w:rsidR="00BA7C21" w14:paraId="50CB8684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A3A25C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структурного подразделения, рабочего места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986A74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38C579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Цель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FC8AEC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Срок выполнения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6A6303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Структурные подразделения, привлекаемые для выполнения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655DC7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Отметка о выполнении</w:t>
            </w:r>
          </w:p>
        </w:tc>
      </w:tr>
      <w:tr w:rsidR="00BA7C21" w14:paraId="793B9533" w14:textId="77777777" w:rsidTr="00D522A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F44D05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  Служба перевозок-автоколонна</w:t>
            </w:r>
          </w:p>
        </w:tc>
      </w:tr>
      <w:tr w:rsidR="00BA7C21" w14:paraId="4557AFB9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D7C44D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00101017А. Водитель автомобиля 7 разряда (DAF-FT CF85 г.н.: Х 222 УХ)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92CB10" w14:textId="77777777" w:rsidR="00BA7C21" w:rsidRDefault="00BA7C21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Для снижения вредного воздействия общей вибрации обеспечить соблюдение режима рабочего времени и времени отдыха. Обеспечить контроль за соблюдением режима рабочего времени и времени отдыха.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84FFD9" w14:textId="77777777" w:rsidR="00BA7C21" w:rsidRDefault="00BA7C21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общей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581C45" w14:textId="77777777" w:rsidR="00BA7C21" w:rsidRDefault="00BA7C21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416765" w14:textId="77777777" w:rsidR="00BA7C21" w:rsidRDefault="00BA7C21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286FD9" w14:textId="77777777" w:rsidR="00BA7C21" w:rsidRDefault="00BA7C21" w:rsidP="00D522A7">
            <w:pPr>
              <w:jc w:val="center"/>
              <w:rPr>
                <w:sz w:val="20"/>
              </w:rPr>
            </w:pPr>
          </w:p>
        </w:tc>
      </w:tr>
      <w:tr w:rsidR="00BA7C21" w14:paraId="5C5E4483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FD2885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00101017-6А. Водитель автомобиля 7 разряда (DAF FTT XF 105 460 г.н.: О 457 ВУ)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0847C4" w14:textId="77777777" w:rsidR="00BA7C21" w:rsidRDefault="00BA7C21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Для снижения вредного воздействия общей вибрации обеспечить соблюдение режима рабочего времени и времени отдыха. Обеспечить контроль за соблюдением режима рабочего времени и времени отдыха.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B5EEB0" w14:textId="77777777" w:rsidR="00BA7C21" w:rsidRDefault="00BA7C21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общей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92B088" w14:textId="77777777" w:rsidR="00BA7C21" w:rsidRDefault="00BA7C21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8AF5AD" w14:textId="77777777" w:rsidR="00BA7C21" w:rsidRDefault="00BA7C21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FF9E08" w14:textId="77777777" w:rsidR="00BA7C21" w:rsidRDefault="00BA7C21" w:rsidP="00D522A7">
            <w:pPr>
              <w:jc w:val="center"/>
              <w:rPr>
                <w:sz w:val="20"/>
              </w:rPr>
            </w:pPr>
          </w:p>
        </w:tc>
      </w:tr>
      <w:tr w:rsidR="00BA7C21" w14:paraId="24433AD1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774ADB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00201017А. Водитель автомобиля 7 разряда (SCANIA P114 г.н.: А 444 УУ)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7F714D" w14:textId="77777777" w:rsidR="00BA7C21" w:rsidRDefault="00BA7C21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Для снижения вредного воздействия общей вибрации обеспечить соблюдение режима рабочего времени и времени отдыха. Обеспечить контроль за соблюдением режима рабочего времени и времени отдыха.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2A643A" w14:textId="77777777" w:rsidR="00BA7C21" w:rsidRDefault="00BA7C21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общей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53C2F6" w14:textId="77777777" w:rsidR="00BA7C21" w:rsidRDefault="00BA7C21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6B328F" w14:textId="77777777" w:rsidR="00BA7C21" w:rsidRDefault="00BA7C21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7F649A" w14:textId="77777777" w:rsidR="00BA7C21" w:rsidRDefault="00BA7C21" w:rsidP="00D522A7">
            <w:pPr>
              <w:jc w:val="center"/>
              <w:rPr>
                <w:sz w:val="20"/>
              </w:rPr>
            </w:pPr>
          </w:p>
        </w:tc>
      </w:tr>
      <w:tr w:rsidR="00BA7C21" w14:paraId="658FC80B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3439B8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00301017А. Водитель автомобиля 7 разряда (SCANIA P400 г.н.: Р 314 АН)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9720DB" w14:textId="77777777" w:rsidR="00BA7C21" w:rsidRDefault="00BA7C21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Для снижения вредного воздействия общей вибрации обеспечить соблюдение режима рабочего времени и времени отдыха. Обеспечить контроль за соблюдением режима рабочего времени и времени отдыха.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D469AC" w14:textId="77777777" w:rsidR="00BA7C21" w:rsidRDefault="00BA7C21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общей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E6A57A" w14:textId="77777777" w:rsidR="00BA7C21" w:rsidRDefault="00BA7C21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6729CA" w14:textId="77777777" w:rsidR="00BA7C21" w:rsidRDefault="00BA7C21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BAF682" w14:textId="77777777" w:rsidR="00BA7C21" w:rsidRDefault="00BA7C21" w:rsidP="00D522A7">
            <w:pPr>
              <w:jc w:val="center"/>
              <w:rPr>
                <w:sz w:val="20"/>
              </w:rPr>
            </w:pPr>
          </w:p>
        </w:tc>
      </w:tr>
      <w:tr w:rsidR="00BA7C21" w14:paraId="602877B8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FA40B6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00601017А. Водитель автомобиля 7 разряда (Volvo FН-TRUCK 6/4 г.н.: К 050 ЕВ)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91637B" w14:textId="77777777" w:rsidR="00BA7C21" w:rsidRDefault="00BA7C21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Для снижения вредного воздействия общей вибрации обеспечить соблюдение режима рабочего времени и времени отдыха. Обеспечить контроль за соблюдением режима рабочего времени и времени отдыха.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A2259A" w14:textId="77777777" w:rsidR="00BA7C21" w:rsidRDefault="00BA7C21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общей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89361A" w14:textId="77777777" w:rsidR="00BA7C21" w:rsidRDefault="00BA7C21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ED3CEB" w14:textId="77777777" w:rsidR="00BA7C21" w:rsidRDefault="00BA7C21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46DA10" w14:textId="77777777" w:rsidR="00BA7C21" w:rsidRDefault="00BA7C21" w:rsidP="00D522A7">
            <w:pPr>
              <w:jc w:val="center"/>
              <w:rPr>
                <w:sz w:val="20"/>
              </w:rPr>
            </w:pPr>
          </w:p>
        </w:tc>
      </w:tr>
      <w:tr w:rsidR="00BA7C21" w14:paraId="0AC9BFE1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85BADE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00801017. Водитель автомобиля 7 разряда (КамАЗ-45143-12-15 г.н.: Р 445 СК)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5E9524" w14:textId="77777777" w:rsidR="00BA7C21" w:rsidRDefault="00BA7C21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Для снижения вредного воздействия общей вибрации обеспечить соблюдение режима рабочего времени и времени отдыха. Обеспечить контроль за соблюдением режима рабочего времени и времени отдыха.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8C4C49" w14:textId="77777777" w:rsidR="00BA7C21" w:rsidRDefault="00BA7C21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общей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576DED" w14:textId="77777777" w:rsidR="00BA7C21" w:rsidRDefault="00BA7C21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20FC09" w14:textId="77777777" w:rsidR="00BA7C21" w:rsidRDefault="00BA7C21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719E10" w14:textId="77777777" w:rsidR="00BA7C21" w:rsidRDefault="00BA7C21" w:rsidP="00D522A7">
            <w:pPr>
              <w:jc w:val="center"/>
              <w:rPr>
                <w:sz w:val="20"/>
              </w:rPr>
            </w:pPr>
          </w:p>
        </w:tc>
      </w:tr>
      <w:tr w:rsidR="00BA7C21" w14:paraId="239C7859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D2DC26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00901017. Водитель автомобиля 7 разряда (КамАЗ-53125-15 КО-505А г.н.: О 154 ЕЕ)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548D99" w14:textId="77777777" w:rsidR="00BA7C21" w:rsidRDefault="00BA7C21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Для снижения вредного воздействия общей вибрации обеспечить соблюдение режима рабочего времени и времени отдыха. Обеспечить контроль за соблюдением режима рабочего времени и времени отдыха.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C900B8" w14:textId="77777777" w:rsidR="00BA7C21" w:rsidRDefault="00BA7C21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общей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2D8063" w14:textId="77777777" w:rsidR="00BA7C21" w:rsidRDefault="00BA7C21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A3453B" w14:textId="77777777" w:rsidR="00BA7C21" w:rsidRDefault="00BA7C21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A3DE85" w14:textId="77777777" w:rsidR="00BA7C21" w:rsidRDefault="00BA7C21" w:rsidP="00D522A7">
            <w:pPr>
              <w:jc w:val="center"/>
              <w:rPr>
                <w:sz w:val="20"/>
              </w:rPr>
            </w:pPr>
          </w:p>
        </w:tc>
      </w:tr>
      <w:tr w:rsidR="00BA7C21" w14:paraId="68176C3A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C1B49D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01001017. Водитель автомобиля 7 разряда (КамАЗ-65117 реф. г.н.: Х 599 ВК)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3AD369" w14:textId="77777777" w:rsidR="00BA7C21" w:rsidRDefault="00BA7C21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Для снижения вредного воздействия общей вибрации обеспечить соблюдение режима рабочего времени и времени отдыха. Обеспечить контроль за соблюдением режима рабочего времени и времени отдыха.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CD3DF6" w14:textId="77777777" w:rsidR="00BA7C21" w:rsidRDefault="00BA7C21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общей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CEBF8A" w14:textId="77777777" w:rsidR="00BA7C21" w:rsidRDefault="00BA7C21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96DB50" w14:textId="77777777" w:rsidR="00BA7C21" w:rsidRDefault="00BA7C21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685F29" w14:textId="77777777" w:rsidR="00BA7C21" w:rsidRDefault="00BA7C21" w:rsidP="00D522A7">
            <w:pPr>
              <w:jc w:val="center"/>
              <w:rPr>
                <w:sz w:val="20"/>
              </w:rPr>
            </w:pPr>
          </w:p>
        </w:tc>
      </w:tr>
      <w:tr w:rsidR="00BA7C21" w14:paraId="7853F8E5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9FE015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01501017. Водитель автомобиля 6 разряда (Mitsubishi-Fuso-Fighter г.н.: Р 761 ТУ)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647EDD" w14:textId="77777777" w:rsidR="00BA7C21" w:rsidRDefault="00BA7C21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Для снижения вредного воздействия общей вибрации обеспечить соблюдение режима рабочего времени и времени отдыха. Обеспечить контроль за соблюдением режима рабочего времени и времени отдыха.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63BA14" w14:textId="77777777" w:rsidR="00BA7C21" w:rsidRDefault="00BA7C21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общей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E66A48" w14:textId="77777777" w:rsidR="00BA7C21" w:rsidRDefault="00BA7C21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881DE7" w14:textId="77777777" w:rsidR="00BA7C21" w:rsidRDefault="00BA7C21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F00747" w14:textId="77777777" w:rsidR="00BA7C21" w:rsidRDefault="00BA7C21" w:rsidP="00D522A7">
            <w:pPr>
              <w:jc w:val="center"/>
              <w:rPr>
                <w:sz w:val="20"/>
              </w:rPr>
            </w:pPr>
          </w:p>
        </w:tc>
      </w:tr>
      <w:tr w:rsidR="00BA7C21" w14:paraId="5E3BA73F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805BAE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01301017. Водитель автомобиля 6 разряда (ГАЗ-А32R32 г.н.: О 173 ВО; О 037 ВО)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4A1107" w14:textId="77777777" w:rsidR="00BA7C21" w:rsidRDefault="00BA7C21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Для снижения вредного воздействия общей вибрации обеспечить соблюдение режима рабочего времени и времени отдыха. Обеспечить контроль за соблюдением режима рабочего времени и времени отдыха.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7C2C2F" w14:textId="77777777" w:rsidR="00BA7C21" w:rsidRDefault="00BA7C21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общей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B7DD9E" w14:textId="77777777" w:rsidR="00BA7C21" w:rsidRDefault="00BA7C21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BDC85F" w14:textId="77777777" w:rsidR="00BA7C21" w:rsidRDefault="00BA7C21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BCB36A" w14:textId="77777777" w:rsidR="00BA7C21" w:rsidRDefault="00BA7C21" w:rsidP="00D522A7">
            <w:pPr>
              <w:jc w:val="center"/>
              <w:rPr>
                <w:sz w:val="20"/>
              </w:rPr>
            </w:pPr>
          </w:p>
        </w:tc>
      </w:tr>
      <w:tr w:rsidR="00BA7C21" w14:paraId="7FA95C8A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8C0F81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01401017. Водитель автомобиля 6 разряда (ГАЗ-330202 г.н.: У 257 УС)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3B85C1" w14:textId="77777777" w:rsidR="00BA7C21" w:rsidRDefault="00BA7C21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Вибрация(общ): Для снижения вредного воздействия общей вибрации обеспечить соблюдение режима рабочего времени и времени отдыха. Обеспечить контроль за соблюдением режима рабочего времени и </w:t>
            </w:r>
            <w:r>
              <w:rPr>
                <w:sz w:val="16"/>
                <w:szCs w:val="16"/>
              </w:rPr>
              <w:lastRenderedPageBreak/>
              <w:t>времени отдыха.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87184D" w14:textId="77777777" w:rsidR="00BA7C21" w:rsidRDefault="00BA7C21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Снижение воздействия общей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BC1DFC" w14:textId="77777777" w:rsidR="00BA7C21" w:rsidRDefault="00BA7C21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D7287C" w14:textId="77777777" w:rsidR="00BA7C21" w:rsidRDefault="00BA7C21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38F205" w14:textId="77777777" w:rsidR="00BA7C21" w:rsidRDefault="00BA7C21" w:rsidP="00D522A7">
            <w:pPr>
              <w:jc w:val="center"/>
              <w:rPr>
                <w:sz w:val="20"/>
              </w:rPr>
            </w:pPr>
          </w:p>
        </w:tc>
      </w:tr>
      <w:tr w:rsidR="00BA7C21" w14:paraId="3EC8A238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501937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01101017А. Водитель автомобиля 6 разряда (УАЗ-390995 г.н.: С 928 ЕУ)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E408DA" w14:textId="77777777" w:rsidR="00BA7C21" w:rsidRDefault="00BA7C21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Для снижения вредного воздействия общей вибрации обеспечить соблюдение режима рабочего времени и времени отдыха. Обеспечить контроль за соблюдением режима рабочего времени и времени отдыха.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348409" w14:textId="77777777" w:rsidR="00BA7C21" w:rsidRDefault="00BA7C21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общей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BA3C3E" w14:textId="77777777" w:rsidR="00BA7C21" w:rsidRDefault="00BA7C21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A5CA74" w14:textId="77777777" w:rsidR="00BA7C21" w:rsidRDefault="00BA7C21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5472E6" w14:textId="77777777" w:rsidR="00BA7C21" w:rsidRDefault="00BA7C21" w:rsidP="00D522A7">
            <w:pPr>
              <w:jc w:val="center"/>
              <w:rPr>
                <w:sz w:val="20"/>
              </w:rPr>
            </w:pPr>
          </w:p>
        </w:tc>
      </w:tr>
      <w:tr w:rsidR="00BA7C21" w14:paraId="4D28C187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040ED1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07012521. Водитель автомобиля 6 разряда (Служебный Chevrolet Niva г.н.: Х 468 ВЕ)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B944E9" w14:textId="77777777" w:rsidR="00BA7C21" w:rsidRDefault="00BA7C21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Для снижения вредного воздействия общей вибрации обеспечить соблюдение режима рабочего времени и времени отдыха. Обеспечить контроль за соблюдением режима рабочего времени и времени отдыха.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958872" w14:textId="77777777" w:rsidR="00BA7C21" w:rsidRDefault="00BA7C21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общей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A0432D" w14:textId="77777777" w:rsidR="00BA7C21" w:rsidRDefault="00BA7C21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3DCCF1" w14:textId="77777777" w:rsidR="00BA7C21" w:rsidRDefault="00BA7C21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EC3136" w14:textId="77777777" w:rsidR="00BA7C21" w:rsidRDefault="00BA7C21" w:rsidP="00D522A7">
            <w:pPr>
              <w:jc w:val="center"/>
              <w:rPr>
                <w:sz w:val="20"/>
              </w:rPr>
            </w:pPr>
          </w:p>
        </w:tc>
      </w:tr>
      <w:tr w:rsidR="00BA7C21" w14:paraId="3E109A00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953AE0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08012521. Водитель автомобиля 7 разряда (SITRAK C7H г.н. М384МР)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006D42" w14:textId="77777777" w:rsidR="00BA7C21" w:rsidRDefault="00BA7C21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Для снижения вредного воздействия общей вибрации обеспечить соблюдение режима рабочего времени и времени отдыха. Обеспечить контроль за соблюдением режима рабочего времени и времени отдыха.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6C3433" w14:textId="77777777" w:rsidR="00BA7C21" w:rsidRDefault="00BA7C21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общей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1B5D59" w14:textId="77777777" w:rsidR="00BA7C21" w:rsidRDefault="00BA7C21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D8EA7B" w14:textId="77777777" w:rsidR="00BA7C21" w:rsidRDefault="00BA7C21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A87801" w14:textId="77777777" w:rsidR="00BA7C21" w:rsidRDefault="00BA7C21" w:rsidP="00D522A7">
            <w:pPr>
              <w:jc w:val="center"/>
              <w:rPr>
                <w:sz w:val="20"/>
              </w:rPr>
            </w:pPr>
          </w:p>
        </w:tc>
      </w:tr>
      <w:tr w:rsidR="00BA7C21" w14:paraId="3AA05F14" w14:textId="77777777" w:rsidTr="00D522A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F0D176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 Служба перевозок-участок кранового хозяйства</w:t>
            </w:r>
          </w:p>
        </w:tc>
      </w:tr>
      <w:tr w:rsidR="00BA7C21" w14:paraId="66B51B5D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6C597C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03103017. Машинист крана автомобильного 8 разряда (SANY STC500 г.н.: У 339 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B1AE02" w14:textId="77777777" w:rsidR="00BA7C21" w:rsidRDefault="00BA7C21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Для снижения вредного воздействия общей вибрации обеспечить соблюдение режима рабочего времени и времени отдыха. Обеспечить контроль за соблюдением режима рабочего времени и времени отдыха.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6D52E6" w14:textId="77777777" w:rsidR="00BA7C21" w:rsidRDefault="00BA7C21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общей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122908" w14:textId="77777777" w:rsidR="00BA7C21" w:rsidRDefault="00BA7C21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BCEBE8" w14:textId="77777777" w:rsidR="00BA7C21" w:rsidRDefault="00BA7C21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B2C825" w14:textId="77777777" w:rsidR="00BA7C21" w:rsidRDefault="00BA7C21" w:rsidP="00D522A7">
            <w:pPr>
              <w:jc w:val="center"/>
              <w:rPr>
                <w:sz w:val="20"/>
              </w:rPr>
            </w:pPr>
          </w:p>
        </w:tc>
      </w:tr>
      <w:tr w:rsidR="00BA7C21" w14:paraId="5E0DF41A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E7BC97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09022521. Машинист крана автомобильного 8 разряда (SANY STC500 г.н.: У 316 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3AC5B8" w14:textId="77777777" w:rsidR="00BA7C21" w:rsidRDefault="00BA7C21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Для снижения вредного воздействия общей вибрации обеспечить соблюдение режима рабочего времени и времени отдыха. Обеспечить контроль за соблюдением режима рабочего времени и времени отдыха.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C00E04" w14:textId="77777777" w:rsidR="00BA7C21" w:rsidRDefault="00BA7C21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общей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E69821" w14:textId="77777777" w:rsidR="00BA7C21" w:rsidRDefault="00BA7C21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66FA62" w14:textId="77777777" w:rsidR="00BA7C21" w:rsidRDefault="00BA7C21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A07DFC" w14:textId="77777777" w:rsidR="00BA7C21" w:rsidRDefault="00BA7C21" w:rsidP="00D522A7">
            <w:pPr>
              <w:jc w:val="center"/>
              <w:rPr>
                <w:sz w:val="20"/>
              </w:rPr>
            </w:pPr>
          </w:p>
        </w:tc>
      </w:tr>
      <w:tr w:rsidR="00BA7C21" w14:paraId="669E864A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5A7531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03003017А. Машинист (оператор) крана манипулятора 6 разряда (КамАЗ 659000 (Cummins) г.н.: А 048 ЕВ)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4EBA49" w14:textId="77777777" w:rsidR="00BA7C21" w:rsidRDefault="00BA7C21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Для снижения вредного воздействия общей вибрации обеспечить соблюдение режима рабочего времени и времени отдыха. Обеспечить контроль за соблюдением режима рабочего времени и времени отдыха.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4D420F" w14:textId="77777777" w:rsidR="00BA7C21" w:rsidRDefault="00BA7C21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общей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EC147E" w14:textId="77777777" w:rsidR="00BA7C21" w:rsidRDefault="00BA7C21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DACD7D" w14:textId="77777777" w:rsidR="00BA7C21" w:rsidRDefault="00BA7C21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09F23B" w14:textId="77777777" w:rsidR="00BA7C21" w:rsidRDefault="00BA7C21" w:rsidP="00D522A7">
            <w:pPr>
              <w:jc w:val="center"/>
              <w:rPr>
                <w:sz w:val="20"/>
              </w:rPr>
            </w:pPr>
          </w:p>
        </w:tc>
      </w:tr>
      <w:tr w:rsidR="00BA7C21" w14:paraId="76B861C0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92C24F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03203017. Машинист (оператор) крана манипулятора 6 разряда (Daewoo Novus MD-70C г.н.: Н 183 АО)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355374" w14:textId="77777777" w:rsidR="00BA7C21" w:rsidRDefault="00BA7C21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Для снижения вредного воздействия общей вибрации обеспечить соблюдение режима рабочего времени и времени отдыха. Обеспечить контроль за соблюдением режима рабочего времени и времени отдыха.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CF3B31" w14:textId="77777777" w:rsidR="00BA7C21" w:rsidRDefault="00BA7C21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общей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1EAD88" w14:textId="77777777" w:rsidR="00BA7C21" w:rsidRDefault="00BA7C21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F3EF01" w14:textId="77777777" w:rsidR="00BA7C21" w:rsidRDefault="00BA7C21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24E6D5" w14:textId="77777777" w:rsidR="00BA7C21" w:rsidRDefault="00BA7C21" w:rsidP="00D522A7">
            <w:pPr>
              <w:jc w:val="center"/>
              <w:rPr>
                <w:sz w:val="20"/>
              </w:rPr>
            </w:pPr>
          </w:p>
        </w:tc>
      </w:tr>
      <w:tr w:rsidR="00BA7C21" w14:paraId="6E9E5414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8B03EE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03303017. Машинист (оператор) крана манипулятора 6 разряда (Mitsubishi Fuso г.н.: О 889 ЕЕ)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227AA1" w14:textId="77777777" w:rsidR="00BA7C21" w:rsidRDefault="00BA7C21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Для снижения вредного воздействия общей вибрации обеспечить соблюдение режима рабочего времени и времени отдыха. Обеспечить контроль за соблюдением режима рабочего времени и времени отдыха.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C76307" w14:textId="77777777" w:rsidR="00BA7C21" w:rsidRDefault="00BA7C21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общей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2EFD00" w14:textId="77777777" w:rsidR="00BA7C21" w:rsidRDefault="00BA7C21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ACD3B3" w14:textId="77777777" w:rsidR="00BA7C21" w:rsidRDefault="00BA7C21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4246AE" w14:textId="77777777" w:rsidR="00BA7C21" w:rsidRDefault="00BA7C21" w:rsidP="00D522A7">
            <w:pPr>
              <w:jc w:val="center"/>
              <w:rPr>
                <w:sz w:val="20"/>
              </w:rPr>
            </w:pPr>
          </w:p>
        </w:tc>
      </w:tr>
      <w:tr w:rsidR="00BA7C21" w14:paraId="6A3B199A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0C7F6C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03403017. Машинист (оператор) крана манипулятора 6 разряда (ISUZU Чайка-Сервис 3784 QB г.н.: Т 852 ЕУ)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812B53" w14:textId="77777777" w:rsidR="00BA7C21" w:rsidRDefault="00BA7C21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Вибрация(общ): Для снижения вредного воздействия общей вибрации обеспечить соблюдение режима рабочего времени и времени отдыха. Обеспечить контроль за соблюдением режима рабочего времени и времени отдыха.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67E7DE" w14:textId="77777777" w:rsidR="00BA7C21" w:rsidRDefault="00BA7C21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воздействия общей вибрации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370BE2" w14:textId="77777777" w:rsidR="00BA7C21" w:rsidRDefault="00BA7C21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CFCDF1" w14:textId="77777777" w:rsidR="00BA7C21" w:rsidRDefault="00BA7C21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1C8586" w14:textId="77777777" w:rsidR="00BA7C21" w:rsidRDefault="00BA7C21" w:rsidP="00D522A7">
            <w:pPr>
              <w:jc w:val="center"/>
              <w:rPr>
                <w:sz w:val="20"/>
              </w:rPr>
            </w:pPr>
          </w:p>
        </w:tc>
      </w:tr>
      <w:tr w:rsidR="00BA7C21" w14:paraId="024C50A1" w14:textId="77777777" w:rsidTr="00D522A7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52246D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 Участок металлоизделий</w:t>
            </w:r>
          </w:p>
        </w:tc>
      </w:tr>
      <w:tr w:rsidR="00BA7C21" w14:paraId="32087842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BDDAAC" w14:textId="77777777" w:rsidR="00BA7C21" w:rsidRDefault="00BA7C21" w:rsidP="00D522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03604017. Станочник широкого профиля 6 разряда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7ADC71" w14:textId="77777777" w:rsidR="00BA7C21" w:rsidRDefault="00BA7C21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Шум: Применение средств индивидуальной защиты (СИЗ) органов слуха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67B15D" w14:textId="77777777" w:rsidR="00BA7C21" w:rsidRDefault="00BA7C21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уровня шума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0C4693" w14:textId="77777777" w:rsidR="00BA7C21" w:rsidRDefault="00BA7C21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FC771A" w14:textId="77777777" w:rsidR="00BA7C21" w:rsidRDefault="00BA7C21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720A79" w14:textId="77777777" w:rsidR="00BA7C21" w:rsidRDefault="00BA7C21" w:rsidP="00D522A7">
            <w:pPr>
              <w:jc w:val="center"/>
              <w:rPr>
                <w:sz w:val="20"/>
              </w:rPr>
            </w:pPr>
          </w:p>
        </w:tc>
      </w:tr>
      <w:tr w:rsidR="00BA7C21" w14:paraId="74A0EEE7" w14:textId="77777777" w:rsidTr="00D522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FA4D94" w14:textId="77777777" w:rsidR="00BA7C21" w:rsidRDefault="00BA7C21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7EDE53" w14:textId="77777777" w:rsidR="00BA7C21" w:rsidRDefault="00BA7C21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Химический: Усовершенствовать систему вентиляции. Использование средств индивидуальной защиты органов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23F726" w14:textId="77777777" w:rsidR="00BA7C21" w:rsidRDefault="00BA7C21" w:rsidP="00D522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Снижение концентрации вредных веществ в воздухе рабочей зоны. Снижение воздействия повышенного уровня вредного фактора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CD38A2" w14:textId="77777777" w:rsidR="00BA7C21" w:rsidRDefault="00BA7C21" w:rsidP="00D522A7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0271CD" w14:textId="77777777" w:rsidR="00BA7C21" w:rsidRDefault="00BA7C21" w:rsidP="00D522A7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D47BDE" w14:textId="77777777" w:rsidR="00BA7C21" w:rsidRDefault="00BA7C21" w:rsidP="00D522A7">
            <w:pPr>
              <w:jc w:val="center"/>
              <w:rPr>
                <w:sz w:val="20"/>
              </w:rPr>
            </w:pPr>
          </w:p>
        </w:tc>
      </w:tr>
    </w:tbl>
    <w:p w14:paraId="5CFA0C7A" w14:textId="77777777" w:rsidR="00BA7C21" w:rsidRDefault="00BA7C21" w:rsidP="00BA7C21">
      <w:r>
        <w:rPr>
          <w:rFonts w:eastAsia="Calibri"/>
          <w:b/>
          <w:sz w:val="28"/>
          <w:szCs w:val="28"/>
          <w:lang w:eastAsia="en-US"/>
        </w:rPr>
        <w:fldChar w:fldCharType="end"/>
      </w:r>
    </w:p>
    <w:p w14:paraId="7FBD8832" w14:textId="77777777" w:rsidR="00BA7C21" w:rsidRDefault="00BA7C21" w:rsidP="00BA7C21"/>
    <w:p w14:paraId="251EEB3D" w14:textId="77777777" w:rsidR="00BA7C21" w:rsidRDefault="00BA7C21" w:rsidP="00BA7C21">
      <w:pPr>
        <w:rPr>
          <w:rStyle w:val="a9"/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>
        <w:rPr>
          <w:rStyle w:val="a9"/>
          <w:lang w:val="en-US"/>
        </w:rPr>
        <w:instrText>fill</w:instrText>
      </w:r>
      <w:r w:rsidRPr="006C4FB4">
        <w:rPr>
          <w:rStyle w:val="a9"/>
        </w:rPr>
        <w:instrText>_</w:instrText>
      </w:r>
      <w:r>
        <w:rPr>
          <w:rStyle w:val="a9"/>
          <w:lang w:val="en-US"/>
        </w:rPr>
        <w:instrText>date</w:instrText>
      </w:r>
      <w:r w:rsidRPr="00883461">
        <w:rPr>
          <w:rStyle w:val="a9"/>
        </w:rPr>
        <w:instrText xml:space="preserve"> \* MERGEFORMAT </w:instrText>
      </w:r>
      <w:r w:rsidRPr="00883461">
        <w:rPr>
          <w:rStyle w:val="a9"/>
        </w:rPr>
        <w:fldChar w:fldCharType="separate"/>
      </w:r>
      <w:r>
        <w:rPr>
          <w:rStyle w:val="a9"/>
        </w:rPr>
        <w:t>25.05.2026</w:t>
      </w:r>
      <w:r w:rsidRPr="00883461">
        <w:rPr>
          <w:rStyle w:val="a9"/>
        </w:rPr>
        <w:fldChar w:fldCharType="end"/>
      </w:r>
      <w:r>
        <w:rPr>
          <w:rStyle w:val="a9"/>
          <w:lang w:val="en-US"/>
        </w:rPr>
        <w:t> </w:t>
      </w:r>
    </w:p>
    <w:p w14:paraId="2E334D6A" w14:textId="77777777" w:rsidR="00BA7C21" w:rsidRDefault="00BA7C21" w:rsidP="00BA7C21"/>
    <w:p w14:paraId="2E6B0704" w14:textId="4821CB4C" w:rsidR="00BA7C21" w:rsidRDefault="00BA7C21" w:rsidP="00DC1A91">
      <w:pPr>
        <w:rPr>
          <w:lang w:val="en-US"/>
        </w:rPr>
      </w:pPr>
      <w:bookmarkStart w:id="7" w:name="_GoBack"/>
      <w:bookmarkEnd w:id="7"/>
    </w:p>
    <w:sectPr w:rsidR="00BA7C21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361F4E" w14:textId="77777777" w:rsidR="00A079B8" w:rsidRDefault="00A079B8" w:rsidP="000E1FB2">
      <w:r>
        <w:separator/>
      </w:r>
    </w:p>
  </w:endnote>
  <w:endnote w:type="continuationSeparator" w:id="0">
    <w:p w14:paraId="056FA8C0" w14:textId="77777777" w:rsidR="00A079B8" w:rsidRDefault="00A079B8" w:rsidP="000E1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7642EE" w14:textId="77777777" w:rsidR="00A079B8" w:rsidRDefault="00A079B8" w:rsidP="000E1FB2">
      <w:r>
        <w:separator/>
      </w:r>
    </w:p>
  </w:footnote>
  <w:footnote w:type="continuationSeparator" w:id="0">
    <w:p w14:paraId="7EA9F630" w14:textId="77777777" w:rsidR="00A079B8" w:rsidRDefault="00A079B8" w:rsidP="000E1F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ctivedoc_name" w:val="Документ2"/>
    <w:docVar w:name="adv_info1" w:val="     "/>
    <w:docVar w:name="adv_info2" w:val="     "/>
    <w:docVar w:name="adv_info3" w:val="     "/>
    <w:docVar w:name="att_org_adr" w:val="664009, Иркутская обл., г. Иркутск, ул. Ипподромная, дом 176"/>
    <w:docVar w:name="att_org_dop" w:val="Общество с ограниченной ответственностью &quot;ЗАОТЭКС&quot; _x000d__x000a_(ООО &quot;ЗАОТЭКС&quot;)_x000d__x000a_Испытательная лаборатория_x000d__x000a_Юридический адрес: 664009, Иркутская обл., г. Иркутск, ул. Ипподромная, дом 176;_x000d__x000a_Фактический адрес (место осуществления деятельности): 664003, г. Иркутск, ул. Дзержинского, д. 1, Помещение 6 (кабинет 403), 664040, Россия, Иркутская область, город Иркутск, улица Розы Люксембург, дом 182, 5 этаж, на поэтажном плане номер 4_x000d__x000a_Телефон: +7(3952)43-50-60, e-mail: Annalab2020@mail.ru"/>
    <w:docVar w:name="att_org_email" w:val="dir38@list.ru"/>
    <w:docVar w:name="att_org_name" w:val="Общество с Ограниченной Ответственностью &quot;ЗАОТЭКС&quot; (ООО &quot;ЗАОТЭКС&quot;)"/>
    <w:docVar w:name="att_org_reg_date" w:val="07.12.2020"/>
    <w:docVar w:name="att_org_reg_num" w:val="621"/>
    <w:docVar w:name="boss_fio" w:val="Завьялова Алена Игоревна"/>
    <w:docVar w:name="ceh_info" w:val="АКЦИОНЕРНОЕ ОБЩЕСТВО &quot;ТРУД” Могочинский филиал"/>
    <w:docVar w:name="close_doc_flag" w:val="0"/>
    <w:docVar w:name="doc_name" w:val="Документ2"/>
    <w:docVar w:name="doc_type" w:val="5"/>
    <w:docVar w:name="fill_date" w:val="25.05.2026"/>
    <w:docVar w:name="org_guid" w:val="3CD46E786AE645F78772D5823EE428D6"/>
    <w:docVar w:name="org_id" w:val="7"/>
    <w:docVar w:name="org_name" w:val="     "/>
    <w:docVar w:name="pers_guids" w:val="3A9238D26F974F07A57F5D6EAC074690@126-343-559 50"/>
    <w:docVar w:name="pers_snils" w:val="3A9238D26F974F07A57F5D6EAC074690@126-343-559 50"/>
    <w:docVar w:name="podr_id" w:val="org_7"/>
    <w:docVar w:name="pred_dolg" w:val="Главный инженер-первый заместитель генерального директора"/>
    <w:docVar w:name="pred_fio" w:val="Кибирев Ю.В."/>
    <w:docVar w:name="prikaz_sout" w:val="817"/>
    <w:docVar w:name="rbtd_adr" w:val="     "/>
    <w:docVar w:name="rbtd_name" w:val="АКЦИОНЕРНОЕ ОБЩЕСТВО &quot;ТРУД” Могочинский филиал"/>
    <w:docVar w:name="step_test" w:val="54"/>
    <w:docVar w:name="sv_docs" w:val="1"/>
    <w:docVar w:name="user_exp_fio1" w:val="Степанова Мария Васильевна"/>
    <w:docVar w:name="user_exp_state1" w:val="Инженер лаборатории"/>
  </w:docVars>
  <w:rsids>
    <w:rsidRoot w:val="000E1FB2"/>
    <w:rsid w:val="0000729E"/>
    <w:rsid w:val="0002033E"/>
    <w:rsid w:val="000C5130"/>
    <w:rsid w:val="000D3760"/>
    <w:rsid w:val="000E1FB2"/>
    <w:rsid w:val="000F0714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3B4F"/>
    <w:rsid w:val="005645F0"/>
    <w:rsid w:val="00572AE0"/>
    <w:rsid w:val="00584289"/>
    <w:rsid w:val="005F64E6"/>
    <w:rsid w:val="00642E12"/>
    <w:rsid w:val="0065289A"/>
    <w:rsid w:val="0067226F"/>
    <w:rsid w:val="006B3B11"/>
    <w:rsid w:val="006E4DFC"/>
    <w:rsid w:val="00725C51"/>
    <w:rsid w:val="00820552"/>
    <w:rsid w:val="00936F48"/>
    <w:rsid w:val="009647F7"/>
    <w:rsid w:val="009A1326"/>
    <w:rsid w:val="009D6532"/>
    <w:rsid w:val="00A026A4"/>
    <w:rsid w:val="00A079B8"/>
    <w:rsid w:val="00AB45A0"/>
    <w:rsid w:val="00AF1EDF"/>
    <w:rsid w:val="00B12F45"/>
    <w:rsid w:val="00B2089E"/>
    <w:rsid w:val="00B3448B"/>
    <w:rsid w:val="00B874F5"/>
    <w:rsid w:val="00BA560A"/>
    <w:rsid w:val="00BA7C21"/>
    <w:rsid w:val="00BF5FA5"/>
    <w:rsid w:val="00C0355B"/>
    <w:rsid w:val="00C06635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2CE2"/>
    <w:rsid w:val="00E458F1"/>
    <w:rsid w:val="00EA3306"/>
    <w:rsid w:val="00EB7BDE"/>
    <w:rsid w:val="00EC5373"/>
    <w:rsid w:val="00F06873"/>
    <w:rsid w:val="00F262EE"/>
    <w:rsid w:val="00F46395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911ABB8"/>
  <w15:chartTrackingRefBased/>
  <w15:docId w15:val="{D7630D70-EAFC-45C2-8028-2BC9DA1F4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customStyle="1" w:styleId="msonormal0">
    <w:name w:val="msonormal"/>
    <w:basedOn w:val="a"/>
    <w:rsid w:val="000E1FB2"/>
    <w:pPr>
      <w:spacing w:before="100" w:beforeAutospacing="1" w:after="100" w:afterAutospacing="1"/>
    </w:pPr>
    <w:rPr>
      <w:szCs w:val="24"/>
    </w:rPr>
  </w:style>
  <w:style w:type="paragraph" w:styleId="ab">
    <w:name w:val="Normal (Web)"/>
    <w:basedOn w:val="a"/>
    <w:uiPriority w:val="99"/>
    <w:unhideWhenUsed/>
    <w:rsid w:val="000E1FB2"/>
    <w:pPr>
      <w:spacing w:before="100" w:beforeAutospacing="1" w:after="100" w:afterAutospacing="1"/>
    </w:pPr>
    <w:rPr>
      <w:szCs w:val="24"/>
    </w:rPr>
  </w:style>
  <w:style w:type="paragraph" w:styleId="ac">
    <w:name w:val="header"/>
    <w:basedOn w:val="a"/>
    <w:link w:val="ad"/>
    <w:rsid w:val="000E1FB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0E1FB2"/>
    <w:rPr>
      <w:sz w:val="24"/>
    </w:rPr>
  </w:style>
  <w:style w:type="paragraph" w:styleId="ae">
    <w:name w:val="footer"/>
    <w:basedOn w:val="a"/>
    <w:link w:val="af"/>
    <w:rsid w:val="000E1F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0E1FB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2</TotalTime>
  <Pages>33</Pages>
  <Words>13141</Words>
  <Characters>74904</Characters>
  <Application>Microsoft Office Word</Application>
  <DocSecurity>0</DocSecurity>
  <Lines>624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87870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Владелец</dc:creator>
  <cp:keywords/>
  <dc:description/>
  <cp:lastModifiedBy>Алена И. Завозина</cp:lastModifiedBy>
  <cp:revision>5</cp:revision>
  <cp:lastPrinted>2026-06-02T00:48:00Z</cp:lastPrinted>
  <dcterms:created xsi:type="dcterms:W3CDTF">2026-05-19T04:56:00Z</dcterms:created>
  <dcterms:modified xsi:type="dcterms:W3CDTF">2026-07-23T02:55:00Z</dcterms:modified>
</cp:coreProperties>
</file>